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3343"/>
        <w:gridCol w:w="3355"/>
      </w:tblGrid>
      <w:tr w:rsidR="004A1B45" w:rsidRPr="00417611" w14:paraId="1750E93E" w14:textId="77777777" w:rsidTr="00417611">
        <w:tc>
          <w:tcPr>
            <w:tcW w:w="3518" w:type="dxa"/>
            <w:vMerge w:val="restart"/>
          </w:tcPr>
          <w:p w14:paraId="554FC36A" w14:textId="5CDBAD89" w:rsidR="004A1B45" w:rsidRPr="00417611" w:rsidRDefault="004A1B45" w:rsidP="007A7581">
            <w:pPr>
              <w:pStyle w:val="Kop1"/>
              <w:rPr>
                <w:noProof/>
                <w:lang w:val="nl-BE" w:eastAsia="nl-BE"/>
              </w:rPr>
            </w:pPr>
            <w:r w:rsidRPr="00417611">
              <w:rPr>
                <w:noProof/>
                <w:lang w:val="nl-BE" w:eastAsia="nl-BE"/>
              </w:rPr>
              <w:drawing>
                <wp:inline distT="0" distB="0" distL="0" distR="0" wp14:anchorId="50ABED4E" wp14:editId="729D562E">
                  <wp:extent cx="1927407" cy="872026"/>
                  <wp:effectExtent l="0" t="0" r="0" b="4445"/>
                  <wp:docPr id="1" name="irc_mi" descr="http://bicc.thomasmore.be/drupal7/sites/all/themes/bicc/images/logo_t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cc.thomasmore.be/drupal7/sites/all/themes/bicc/images/logo_tm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8181"/>
                          <a:stretch/>
                        </pic:blipFill>
                        <pic:spPr bwMode="auto">
                          <a:xfrm>
                            <a:off x="0" y="0"/>
                            <a:ext cx="1958434" cy="886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04" w:type="dxa"/>
            <w:gridSpan w:val="2"/>
          </w:tcPr>
          <w:p w14:paraId="7008A939" w14:textId="2E6E5C05" w:rsidR="004A1B45" w:rsidRPr="00417611" w:rsidRDefault="004A1B45" w:rsidP="007A7581">
            <w:pPr>
              <w:pStyle w:val="TM1"/>
              <w:rPr>
                <w:bCs/>
                <w:lang w:val="en-US"/>
              </w:rPr>
            </w:pPr>
            <w:proofErr w:type="spellStart"/>
            <w:r w:rsidRPr="00417611">
              <w:rPr>
                <w:lang w:val="en-US"/>
              </w:rPr>
              <w:t>Lerarenopleiding</w:t>
            </w:r>
            <w:proofErr w:type="spellEnd"/>
            <w:r w:rsidRPr="00417611">
              <w:rPr>
                <w:lang w:val="en-US"/>
              </w:rPr>
              <w:t xml:space="preserve"> Thomas More </w:t>
            </w:r>
            <w:proofErr w:type="spellStart"/>
            <w:r w:rsidRPr="00417611">
              <w:rPr>
                <w:lang w:val="en-US"/>
              </w:rPr>
              <w:t>Kempen</w:t>
            </w:r>
            <w:proofErr w:type="spellEnd"/>
          </w:p>
        </w:tc>
      </w:tr>
      <w:tr w:rsidR="004A1B45" w:rsidRPr="00417611" w14:paraId="643D9701" w14:textId="77777777" w:rsidTr="00417611">
        <w:tc>
          <w:tcPr>
            <w:tcW w:w="3518" w:type="dxa"/>
            <w:vMerge/>
          </w:tcPr>
          <w:p w14:paraId="1610BAFB" w14:textId="18C7B48B" w:rsidR="004A1B45" w:rsidRPr="00417611" w:rsidRDefault="004A1B45" w:rsidP="007A7581">
            <w:pPr>
              <w:pStyle w:val="Kop1"/>
            </w:pPr>
          </w:p>
        </w:tc>
        <w:tc>
          <w:tcPr>
            <w:tcW w:w="3450" w:type="dxa"/>
          </w:tcPr>
          <w:p w14:paraId="0CEE2CEA" w14:textId="196B0EC1" w:rsidR="004A1B45" w:rsidRPr="00417611" w:rsidRDefault="004A1B45" w:rsidP="007A7581">
            <w:pPr>
              <w:pStyle w:val="Std1"/>
              <w:rPr>
                <w:lang w:val="en-US"/>
              </w:rPr>
            </w:pPr>
          </w:p>
          <w:p w14:paraId="663FE4E2" w14:textId="76D39050" w:rsidR="004A1B45" w:rsidRPr="00417611" w:rsidRDefault="004A1B45" w:rsidP="007A7581">
            <w:pPr>
              <w:pStyle w:val="Std1"/>
              <w:rPr>
                <w:lang w:val="en-US"/>
              </w:rPr>
            </w:pPr>
            <w:r w:rsidRPr="00417611">
              <w:rPr>
                <w:lang w:val="en-US"/>
              </w:rPr>
              <w:t>Campus Turnhout</w:t>
            </w:r>
          </w:p>
          <w:p w14:paraId="3C3CAB7C" w14:textId="77777777" w:rsidR="004A1B45" w:rsidRPr="00417611" w:rsidRDefault="004A1B45" w:rsidP="007A7581">
            <w:pPr>
              <w:pStyle w:val="Std1"/>
              <w:rPr>
                <w:lang w:val="en-US"/>
              </w:rPr>
            </w:pPr>
            <w:r w:rsidRPr="00417611">
              <w:rPr>
                <w:lang w:val="en-US"/>
              </w:rPr>
              <w:t xml:space="preserve">Campus </w:t>
            </w:r>
            <w:proofErr w:type="spellStart"/>
            <w:r w:rsidRPr="00417611">
              <w:rPr>
                <w:lang w:val="en-US"/>
              </w:rPr>
              <w:t>Blairon</w:t>
            </w:r>
            <w:proofErr w:type="spellEnd"/>
            <w:r w:rsidRPr="00417611">
              <w:rPr>
                <w:lang w:val="en-US"/>
              </w:rPr>
              <w:t xml:space="preserve"> 800</w:t>
            </w:r>
          </w:p>
          <w:p w14:paraId="7E8B97C6" w14:textId="77777777" w:rsidR="004A1B45" w:rsidRPr="00417611" w:rsidRDefault="004A1B45" w:rsidP="007A7581">
            <w:pPr>
              <w:pStyle w:val="Std1"/>
              <w:rPr>
                <w:lang w:val="en-US"/>
              </w:rPr>
            </w:pPr>
            <w:r w:rsidRPr="00417611">
              <w:rPr>
                <w:lang w:val="en-US"/>
              </w:rPr>
              <w:t>2300 Turnhout</w:t>
            </w:r>
          </w:p>
          <w:p w14:paraId="60D324D2" w14:textId="74CBCEA1" w:rsidR="004A1B45" w:rsidRPr="00417611" w:rsidRDefault="004A1B45" w:rsidP="007A7581">
            <w:pPr>
              <w:pStyle w:val="Std1"/>
              <w:rPr>
                <w:lang w:val="en-US"/>
              </w:rPr>
            </w:pPr>
            <w:r w:rsidRPr="00417611">
              <w:rPr>
                <w:lang w:val="en-US"/>
              </w:rPr>
              <w:t>Tel: 014 80 61 01</w:t>
            </w:r>
          </w:p>
        </w:tc>
        <w:tc>
          <w:tcPr>
            <w:tcW w:w="3454" w:type="dxa"/>
          </w:tcPr>
          <w:p w14:paraId="1F38738B" w14:textId="2E25B6F4" w:rsidR="004A1B45" w:rsidRPr="002E0F55" w:rsidRDefault="004A1B45" w:rsidP="007A7581">
            <w:pPr>
              <w:pStyle w:val="Std1"/>
              <w:rPr>
                <w:lang w:val="en-GB"/>
              </w:rPr>
            </w:pPr>
          </w:p>
          <w:p w14:paraId="53B55A83" w14:textId="2B6CA687" w:rsidR="004A1B45" w:rsidRPr="00417611" w:rsidRDefault="004A1B45" w:rsidP="007A7581">
            <w:pPr>
              <w:pStyle w:val="Std1"/>
              <w:rPr>
                <w:lang w:val="nl-BE"/>
              </w:rPr>
            </w:pPr>
            <w:r w:rsidRPr="00417611">
              <w:rPr>
                <w:lang w:val="nl-BE"/>
              </w:rPr>
              <w:t>Campus Vorselaar</w:t>
            </w:r>
          </w:p>
          <w:p w14:paraId="6F5E2436" w14:textId="65FFFC0D" w:rsidR="004A1B45" w:rsidRPr="00417611" w:rsidRDefault="004A1B45" w:rsidP="007A7581">
            <w:pPr>
              <w:pStyle w:val="Std1"/>
              <w:rPr>
                <w:lang w:val="nl-BE"/>
              </w:rPr>
            </w:pPr>
            <w:r w:rsidRPr="00417611">
              <w:rPr>
                <w:lang w:val="nl-BE"/>
              </w:rPr>
              <w:t>Lepelstraat 2</w:t>
            </w:r>
          </w:p>
          <w:p w14:paraId="09A0168B" w14:textId="77777777" w:rsidR="004A1B45" w:rsidRPr="00417611" w:rsidRDefault="004A1B45" w:rsidP="007A7581">
            <w:pPr>
              <w:pStyle w:val="Std1"/>
              <w:rPr>
                <w:lang w:val="nl-BE"/>
              </w:rPr>
            </w:pPr>
            <w:r w:rsidRPr="00417611">
              <w:rPr>
                <w:lang w:val="nl-BE"/>
              </w:rPr>
              <w:t>2290 Vorselaar</w:t>
            </w:r>
          </w:p>
          <w:p w14:paraId="1A8465AE" w14:textId="28CA184B" w:rsidR="004A1B45" w:rsidRPr="00417611" w:rsidRDefault="004A1B45" w:rsidP="007A7581">
            <w:pPr>
              <w:pStyle w:val="Std1"/>
              <w:rPr>
                <w:lang w:val="nl-BE"/>
              </w:rPr>
            </w:pPr>
            <w:r w:rsidRPr="00417611">
              <w:rPr>
                <w:lang w:val="nl-BE"/>
              </w:rPr>
              <w:t>Tel: 014 50 81 60</w:t>
            </w:r>
          </w:p>
        </w:tc>
      </w:tr>
    </w:tbl>
    <w:p w14:paraId="6DB79454" w14:textId="756A12FD" w:rsidR="007A7581" w:rsidRDefault="00AB4B5A" w:rsidP="007A7581">
      <w:r>
        <w:rPr>
          <w:noProof/>
          <w:lang w:val="nl-BE" w:eastAsia="nl-BE"/>
        </w:rPr>
        <mc:AlternateContent>
          <mc:Choice Requires="wps">
            <w:drawing>
              <wp:anchor distT="0" distB="0" distL="114300" distR="114300" simplePos="0" relativeHeight="251659776" behindDoc="1" locked="0" layoutInCell="1" allowOverlap="1" wp14:anchorId="64B40DA5" wp14:editId="6F3246CB">
                <wp:simplePos x="0" y="0"/>
                <wp:positionH relativeFrom="column">
                  <wp:posOffset>203418</wp:posOffset>
                </wp:positionH>
                <wp:positionV relativeFrom="paragraph">
                  <wp:posOffset>-934862</wp:posOffset>
                </wp:positionV>
                <wp:extent cx="6073254" cy="933270"/>
                <wp:effectExtent l="0" t="0" r="22860" b="19685"/>
                <wp:wrapNone/>
                <wp:docPr id="4" name="Rechthoek 4"/>
                <wp:cNvGraphicFramePr/>
                <a:graphic xmlns:a="http://schemas.openxmlformats.org/drawingml/2006/main">
                  <a:graphicData uri="http://schemas.microsoft.com/office/word/2010/wordprocessingShape">
                    <wps:wsp>
                      <wps:cNvSpPr/>
                      <wps:spPr>
                        <a:xfrm>
                          <a:off x="0" y="0"/>
                          <a:ext cx="6073254" cy="933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hthoek 4" style="position:absolute;margin-left:16pt;margin-top:-73.6pt;width:478.2pt;height:73.5pt;z-index:-251656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72C4D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"/>
            </w:pict>
          </mc:Fallback>
        </mc:AlternateContent>
      </w:r>
      <w:r w:rsidR="00EE71FE">
        <w:rPr>
          <w:noProof/>
          <w:lang w:val="nl-BE" w:eastAsia="nl-BE"/>
        </w:rPr>
        <w:drawing>
          <wp:anchor distT="0" distB="0" distL="114300" distR="114300" simplePos="0" relativeHeight="251658752" behindDoc="1" locked="0" layoutInCell="1" allowOverlap="1" wp14:anchorId="28897B44" wp14:editId="176D6ADB">
            <wp:simplePos x="0" y="0"/>
            <wp:positionH relativeFrom="margin">
              <wp:posOffset>-1297618</wp:posOffset>
            </wp:positionH>
            <wp:positionV relativeFrom="paragraph">
              <wp:posOffset>-1344153</wp:posOffset>
            </wp:positionV>
            <wp:extent cx="8730368" cy="168549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8730368" cy="1685498"/>
                    </a:xfrm>
                    <a:prstGeom prst="rect">
                      <a:avLst/>
                    </a:prstGeom>
                  </pic:spPr>
                </pic:pic>
              </a:graphicData>
            </a:graphic>
            <wp14:sizeRelH relativeFrom="margin">
              <wp14:pctWidth>0</wp14:pctWidth>
            </wp14:sizeRelH>
            <wp14:sizeRelV relativeFrom="margin">
              <wp14:pctHeight>0</wp14:pctHeight>
            </wp14:sizeRelV>
          </wp:anchor>
        </w:drawing>
      </w:r>
    </w:p>
    <w:p w14:paraId="6813E3B2" w14:textId="77777777" w:rsidR="00EE71FE" w:rsidRDefault="00EE71FE" w:rsidP="007A7581">
      <w:pPr>
        <w:pStyle w:val="Kop1"/>
      </w:pPr>
    </w:p>
    <w:p w14:paraId="59BDC9C1" w14:textId="77777777" w:rsidR="00F803BF" w:rsidRPr="00F072C5" w:rsidRDefault="00F803BF" w:rsidP="00F803BF">
      <w:pPr>
        <w:pStyle w:val="Kop1"/>
        <w:ind w:left="-284"/>
      </w:pPr>
      <w:r w:rsidRPr="00F072C5">
        <w:t xml:space="preserve">Toelichting formulier ontwerp leeractiviteiten </w:t>
      </w:r>
    </w:p>
    <w:p w14:paraId="60F1CD59" w14:textId="77777777" w:rsidR="00F803BF" w:rsidRPr="00F072C5" w:rsidRDefault="00F803BF" w:rsidP="00F803BF"/>
    <w:p w14:paraId="375FC02D" w14:textId="75DF2DB9" w:rsidR="00F803BF" w:rsidRPr="00F072C5" w:rsidRDefault="00F803BF" w:rsidP="00F803BF">
      <w:pPr>
        <w:pStyle w:val="Std1"/>
      </w:pPr>
      <w:r w:rsidRPr="00F072C5">
        <w:t xml:space="preserve">Jij zit in de opleiding leraar lager onderwijs. Je wilt </w:t>
      </w:r>
      <w:r w:rsidR="00BD61F4">
        <w:t>leerlingen</w:t>
      </w:r>
      <w:r w:rsidRPr="00F072C5">
        <w:t xml:space="preserve"> dus mee op pad nemen, inleiden in de wereld, hen allerhande zaken bijleren. </w:t>
      </w:r>
    </w:p>
    <w:p w14:paraId="3B88BE55" w14:textId="77777777" w:rsidR="00BD61F4" w:rsidRDefault="00BD61F4" w:rsidP="00F803BF">
      <w:pPr>
        <w:pStyle w:val="Std1"/>
      </w:pPr>
    </w:p>
    <w:p w14:paraId="6F5C46F3" w14:textId="41999227" w:rsidR="00F803BF" w:rsidRPr="00F072C5" w:rsidRDefault="00F803BF" w:rsidP="00F803BF">
      <w:pPr>
        <w:pStyle w:val="Std1"/>
      </w:pPr>
      <w:r w:rsidRPr="00F072C5">
        <w:t xml:space="preserve">Dit doe je aan de hand van een breed gamma aan activiteiten: je trekt er met de </w:t>
      </w:r>
      <w:r w:rsidR="00BD61F4">
        <w:t>leerlingen</w:t>
      </w:r>
      <w:r w:rsidRPr="00F072C5">
        <w:t xml:space="preserve"> op uit en gaat op leerwandeling in de omgeving van de school, in de klas wordt de maaltafel van 7 aangebracht, de actualiteit wordt besproken en bediscussieerd, de </w:t>
      </w:r>
      <w:r w:rsidR="00BD61F4">
        <w:t>leerlingen</w:t>
      </w:r>
      <w:r w:rsidRPr="00F072C5">
        <w:t xml:space="preserve"> van het 5</w:t>
      </w:r>
      <w:r w:rsidRPr="00F072C5">
        <w:rPr>
          <w:vertAlign w:val="superscript"/>
        </w:rPr>
        <w:t>de</w:t>
      </w:r>
      <w:r w:rsidRPr="00F072C5">
        <w:t xml:space="preserve"> leerjaar lezen een prentenboek voor aan de leerlingen van het 1ste, je oefent met een groepje anderstalige nieuwkomers woordenschat …</w:t>
      </w:r>
    </w:p>
    <w:p w14:paraId="421AD8DB" w14:textId="77777777" w:rsidR="00F803BF" w:rsidRPr="00F072C5" w:rsidRDefault="00F803BF" w:rsidP="00F803BF">
      <w:pPr>
        <w:pStyle w:val="Std1"/>
      </w:pPr>
    </w:p>
    <w:p w14:paraId="1AFE17B6" w14:textId="77777777" w:rsidR="00F803BF" w:rsidRPr="00F072C5" w:rsidRDefault="00F803BF" w:rsidP="00F803BF">
      <w:pPr>
        <w:pStyle w:val="Std1"/>
      </w:pPr>
      <w:r w:rsidRPr="00F072C5">
        <w:t xml:space="preserve">Al deze activiteiten waarin je doelgericht werkt aan kennis, vaardigheden en/of attitudes moet je op voorhand overdenken en voorbereiden. De neerslag van deze voorbereiding komt in dit formulier. </w:t>
      </w:r>
    </w:p>
    <w:p w14:paraId="20E065E7" w14:textId="77777777" w:rsidR="00F803BF" w:rsidRPr="00F072C5" w:rsidRDefault="00F803BF" w:rsidP="00F803BF">
      <w:pPr>
        <w:pStyle w:val="Std1"/>
      </w:pPr>
    </w:p>
    <w:p w14:paraId="5BB21F04" w14:textId="77777777" w:rsidR="00F803BF" w:rsidRPr="00F072C5" w:rsidRDefault="00F803BF" w:rsidP="00F803BF">
      <w:pPr>
        <w:pStyle w:val="Std1"/>
      </w:pPr>
      <w:r w:rsidRPr="00F072C5">
        <w:t xml:space="preserve">Bij het begin van de opleiding zal dit veel tijd van jou vragen. Naarmate de opleiding vordert, verloopt dit wellicht vlotter. Vanaf stage niveau 2 mag je - mits een fiat van je ankerdocent – het verloop van de activiteit beknopter uitschrijven. </w:t>
      </w:r>
    </w:p>
    <w:p w14:paraId="5B5CBCF6" w14:textId="77777777" w:rsidR="00F803BF" w:rsidRPr="00F072C5" w:rsidRDefault="00F803BF" w:rsidP="00F803BF">
      <w:pPr>
        <w:pStyle w:val="Std1"/>
      </w:pPr>
    </w:p>
    <w:p w14:paraId="0FCA0169" w14:textId="1AF27086" w:rsidR="00F803BF" w:rsidRPr="00F072C5" w:rsidRDefault="00F803BF" w:rsidP="00F803BF">
      <w:pPr>
        <w:pStyle w:val="Std1"/>
      </w:pPr>
      <w:r w:rsidRPr="00F072C5">
        <w:t xml:space="preserve">De voorbereidingen van de activiteiten post je in je </w:t>
      </w:r>
      <w:r>
        <w:t>stagemap</w:t>
      </w:r>
      <w:r w:rsidRPr="00F072C5">
        <w:t xml:space="preserve">, in de map ‘ontwerp leeractiviteiten’. </w:t>
      </w:r>
    </w:p>
    <w:p w14:paraId="53A4DD07" w14:textId="77777777" w:rsidR="00F803BF" w:rsidRPr="00F072C5" w:rsidRDefault="00F803BF" w:rsidP="00F803BF">
      <w:pPr>
        <w:pStyle w:val="Std1"/>
      </w:pPr>
    </w:p>
    <w:p w14:paraId="76C0451C" w14:textId="0D2D74BC" w:rsidR="00F803BF" w:rsidRPr="00F072C5" w:rsidRDefault="00F803BF" w:rsidP="00F803BF">
      <w:pPr>
        <w:pStyle w:val="Std1"/>
      </w:pPr>
      <w:r w:rsidRPr="00F072C5">
        <w:t>In deze toelichting vind je meer uitleg bij de deelrubrieken op het formul</w:t>
      </w:r>
      <w:r>
        <w:t>i</w:t>
      </w:r>
      <w:r w:rsidRPr="00F072C5">
        <w:t>er ‘ontwerp leeractiviteiten’. Samen met de voorbeeldontwerpen uit verschillende leergebieden, moet je voldoende houvast hebben om aan de slag te gaan.</w:t>
      </w:r>
    </w:p>
    <w:p w14:paraId="57365092" w14:textId="77777777" w:rsidR="00F803BF" w:rsidRDefault="00F803BF" w:rsidP="00BD61F4">
      <w:pPr>
        <w:pStyle w:val="Std1"/>
      </w:pPr>
    </w:p>
    <w:p w14:paraId="67E641AC" w14:textId="43EF87B7" w:rsidR="005550B9" w:rsidRDefault="005550B9" w:rsidP="007A7581">
      <w:pPr>
        <w:pStyle w:val="Kop1"/>
      </w:pPr>
      <w:r>
        <w:t>O</w:t>
      </w:r>
      <w:r w:rsidR="00F3166D" w:rsidRPr="007A7581">
        <w:t>ntwerp</w:t>
      </w:r>
      <w:r w:rsidR="00F3166D" w:rsidRPr="00E36E1B">
        <w:t xml:space="preserve"> leeractiviteit</w:t>
      </w:r>
    </w:p>
    <w:p w14:paraId="198D06CC" w14:textId="46F2FE9F" w:rsidR="008228EC" w:rsidRPr="00E36E1B" w:rsidRDefault="005550B9" w:rsidP="007A7581">
      <w:pPr>
        <w:pStyle w:val="Kop1"/>
        <w:rPr>
          <w:lang w:val="nl-BE"/>
        </w:rPr>
      </w:pPr>
      <w:r>
        <w:t>20</w:t>
      </w:r>
      <w:r w:rsidR="00693FC1">
        <w:t>20</w:t>
      </w:r>
      <w:r>
        <w:t>-20</w:t>
      </w:r>
      <w:r w:rsidR="00FB546F">
        <w:t>2</w:t>
      </w:r>
      <w:r w:rsidR="00693FC1">
        <w:t>1</w:t>
      </w:r>
    </w:p>
    <w:p w14:paraId="37398EBE" w14:textId="77777777" w:rsidR="00627825" w:rsidRPr="00A0461D" w:rsidRDefault="00627825" w:rsidP="00627825">
      <w:pPr>
        <w:pStyle w:val="TM1"/>
        <w:rPr>
          <w:b w:val="0"/>
          <w:i/>
          <w:sz w:val="14"/>
          <w:lang w:val="nl-BE"/>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157"/>
        <w:gridCol w:w="2039"/>
        <w:gridCol w:w="52"/>
        <w:gridCol w:w="1559"/>
        <w:gridCol w:w="1559"/>
        <w:gridCol w:w="567"/>
        <w:gridCol w:w="2410"/>
      </w:tblGrid>
      <w:tr w:rsidR="00A47825" w:rsidRPr="00417611" w14:paraId="2282A8B4" w14:textId="77777777" w:rsidTr="00EF3AD8">
        <w:trPr>
          <w:trHeight w:val="170"/>
        </w:trPr>
        <w:tc>
          <w:tcPr>
            <w:tcW w:w="2157" w:type="dxa"/>
          </w:tcPr>
          <w:p w14:paraId="0EC241D6" w14:textId="4C62C710" w:rsidR="007A05E4" w:rsidRPr="00417611" w:rsidRDefault="00207B2E" w:rsidP="007F106C">
            <w:pPr>
              <w:pStyle w:val="TM1"/>
              <w:rPr>
                <w:b w:val="0"/>
              </w:rPr>
            </w:pPr>
            <w:r>
              <w:t>Namen studenten</w:t>
            </w:r>
            <w:r w:rsidR="007A05E4" w:rsidRPr="00417611">
              <w:t>:</w:t>
            </w:r>
          </w:p>
        </w:tc>
        <w:tc>
          <w:tcPr>
            <w:tcW w:w="8186" w:type="dxa"/>
            <w:gridSpan w:val="6"/>
          </w:tcPr>
          <w:p w14:paraId="4D6478FF" w14:textId="5485D75E" w:rsidR="007A05E4" w:rsidRPr="00417611" w:rsidRDefault="007A05E4" w:rsidP="007F106C">
            <w:pPr>
              <w:pStyle w:val="Std1"/>
            </w:pPr>
          </w:p>
        </w:tc>
      </w:tr>
      <w:tr w:rsidR="007A7581" w:rsidRPr="00417611" w14:paraId="2EEB7668" w14:textId="77777777" w:rsidTr="00D60CEA">
        <w:trPr>
          <w:trHeight w:val="170"/>
        </w:trPr>
        <w:tc>
          <w:tcPr>
            <w:tcW w:w="2157" w:type="dxa"/>
          </w:tcPr>
          <w:p w14:paraId="098EC19C" w14:textId="77777777" w:rsidR="007A7581" w:rsidRPr="00417611" w:rsidRDefault="007A7581" w:rsidP="007F106C">
            <w:pPr>
              <w:pStyle w:val="TM1"/>
            </w:pPr>
            <w:r w:rsidRPr="00417611">
              <w:t>Opleiding:</w:t>
            </w:r>
          </w:p>
        </w:tc>
        <w:tc>
          <w:tcPr>
            <w:tcW w:w="3650" w:type="dxa"/>
            <w:gridSpan w:val="3"/>
          </w:tcPr>
          <w:p w14:paraId="44A62456" w14:textId="742F1734" w:rsidR="007A7581" w:rsidRPr="00D84535" w:rsidRDefault="00D84535" w:rsidP="007F106C">
            <w:pPr>
              <w:pStyle w:val="TM1"/>
              <w:rPr>
                <w:b w:val="0"/>
              </w:rPr>
            </w:pPr>
            <w:r w:rsidRPr="00D84535">
              <w:rPr>
                <w:b w:val="0"/>
              </w:rPr>
              <w:t>Educatieve B</w:t>
            </w:r>
            <w:r w:rsidR="007A7581" w:rsidRPr="00D84535">
              <w:rPr>
                <w:b w:val="0"/>
              </w:rPr>
              <w:t>achelor Lager Onderwijs</w:t>
            </w:r>
          </w:p>
        </w:tc>
        <w:tc>
          <w:tcPr>
            <w:tcW w:w="1559" w:type="dxa"/>
          </w:tcPr>
          <w:p w14:paraId="2573D3B0" w14:textId="23393382" w:rsidR="007A7581" w:rsidRPr="00417611" w:rsidRDefault="005528CB" w:rsidP="007F106C">
            <w:pPr>
              <w:pStyle w:val="TM1"/>
            </w:pPr>
            <w:r>
              <w:t>Niveau</w:t>
            </w:r>
            <w:r w:rsidR="007A7581" w:rsidRPr="00417611">
              <w:t xml:space="preserve"> </w:t>
            </w:r>
          </w:p>
        </w:tc>
        <w:tc>
          <w:tcPr>
            <w:tcW w:w="2977" w:type="dxa"/>
            <w:gridSpan w:val="2"/>
          </w:tcPr>
          <w:p w14:paraId="34CCC698" w14:textId="5E41AF88" w:rsidR="007A7581" w:rsidRPr="00417611" w:rsidRDefault="007A7581" w:rsidP="007F106C">
            <w:pPr>
              <w:pStyle w:val="TM1"/>
            </w:pPr>
            <w:r w:rsidRPr="00417611">
              <w:t xml:space="preserve">1 </w:t>
            </w:r>
            <w:sdt>
              <w:sdtPr>
                <w:id w:val="-1607417657"/>
                <w14:checkbox>
                  <w14:checked w14:val="0"/>
                  <w14:checkedState w14:val="2612" w14:font="MS Gothic"/>
                  <w14:uncheckedState w14:val="2610" w14:font="MS Gothic"/>
                </w14:checkbox>
              </w:sdtPr>
              <w:sdtEndPr/>
              <w:sdtContent>
                <w:r w:rsidR="00860132">
                  <w:rPr>
                    <w:rFonts w:ascii="MS Gothic" w:eastAsia="MS Gothic" w:hAnsi="MS Gothic" w:hint="eastAsia"/>
                  </w:rPr>
                  <w:t>☐</w:t>
                </w:r>
              </w:sdtContent>
            </w:sdt>
            <w:r w:rsidRPr="00417611">
              <w:t xml:space="preserve">   2</w:t>
            </w:r>
            <w:sdt>
              <w:sdtPr>
                <w:id w:val="21908236"/>
                <w14:checkbox>
                  <w14:checked w14:val="0"/>
                  <w14:checkedState w14:val="2612" w14:font="MS Gothic"/>
                  <w14:uncheckedState w14:val="2610" w14:font="MS Gothic"/>
                </w14:checkbox>
              </w:sdtPr>
              <w:sdtEndPr/>
              <w:sdtContent>
                <w:r w:rsidR="002C0395">
                  <w:rPr>
                    <w:rFonts w:ascii="MS Gothic" w:eastAsia="MS Gothic" w:hAnsi="MS Gothic" w:hint="eastAsia"/>
                  </w:rPr>
                  <w:t>☐</w:t>
                </w:r>
              </w:sdtContent>
            </w:sdt>
            <w:r w:rsidRPr="00417611">
              <w:t xml:space="preserve">   3 </w:t>
            </w:r>
            <w:sdt>
              <w:sdtPr>
                <w:id w:val="811521590"/>
                <w14:checkbox>
                  <w14:checked w14:val="0"/>
                  <w14:checkedState w14:val="2612" w14:font="MS Gothic"/>
                  <w14:uncheckedState w14:val="2610" w14:font="MS Gothic"/>
                </w14:checkbox>
              </w:sdtPr>
              <w:sdtEndPr/>
              <w:sdtContent>
                <w:r w:rsidRPr="00417611">
                  <w:rPr>
                    <w:rFonts w:ascii="Segoe UI Symbol" w:eastAsia="MS Gothic" w:hAnsi="Segoe UI Symbol" w:cs="Segoe UI Symbol"/>
                  </w:rPr>
                  <w:t>☐</w:t>
                </w:r>
              </w:sdtContent>
            </w:sdt>
          </w:p>
        </w:tc>
      </w:tr>
      <w:tr w:rsidR="007A7581" w:rsidRPr="00417611" w14:paraId="01DE5A8C" w14:textId="62E12E67" w:rsidTr="00D60CEA">
        <w:trPr>
          <w:trHeight w:val="170"/>
        </w:trPr>
        <w:tc>
          <w:tcPr>
            <w:tcW w:w="2157" w:type="dxa"/>
          </w:tcPr>
          <w:p w14:paraId="1A2A4EAC" w14:textId="32E80BDE" w:rsidR="007A7581" w:rsidRPr="00417611" w:rsidRDefault="007A7581" w:rsidP="007F106C">
            <w:pPr>
              <w:pStyle w:val="TM1"/>
              <w:rPr>
                <w:rFonts w:cs="Arial"/>
                <w:szCs w:val="18"/>
              </w:rPr>
            </w:pPr>
            <w:r w:rsidRPr="007A7581">
              <w:t>Stageschool</w:t>
            </w:r>
            <w:r w:rsidRPr="00417611">
              <w:rPr>
                <w:rFonts w:cs="Arial"/>
                <w:szCs w:val="18"/>
              </w:rPr>
              <w:t>:</w:t>
            </w:r>
          </w:p>
        </w:tc>
        <w:tc>
          <w:tcPr>
            <w:tcW w:w="3650" w:type="dxa"/>
            <w:gridSpan w:val="3"/>
          </w:tcPr>
          <w:p w14:paraId="6418DC9F" w14:textId="5BB6B556" w:rsidR="00BC3072" w:rsidRPr="00417611" w:rsidRDefault="00BC3072" w:rsidP="007F106C">
            <w:pPr>
              <w:pStyle w:val="Std1"/>
            </w:pPr>
          </w:p>
        </w:tc>
        <w:tc>
          <w:tcPr>
            <w:tcW w:w="1559" w:type="dxa"/>
          </w:tcPr>
          <w:p w14:paraId="28D4AC2F" w14:textId="735446AE" w:rsidR="007A7581" w:rsidRPr="00417611" w:rsidRDefault="005528CB" w:rsidP="007F106C">
            <w:pPr>
              <w:pStyle w:val="TM1"/>
            </w:pPr>
            <w:r>
              <w:t>Mentor(en)</w:t>
            </w:r>
          </w:p>
        </w:tc>
        <w:tc>
          <w:tcPr>
            <w:tcW w:w="2977" w:type="dxa"/>
            <w:gridSpan w:val="2"/>
          </w:tcPr>
          <w:p w14:paraId="73BE1A14" w14:textId="5F2669CD" w:rsidR="007A7581" w:rsidRPr="00417611" w:rsidRDefault="007A7581" w:rsidP="007F106C">
            <w:pPr>
              <w:pStyle w:val="Std1"/>
            </w:pPr>
          </w:p>
        </w:tc>
      </w:tr>
      <w:tr w:rsidR="00BD61F4" w:rsidRPr="00417611" w14:paraId="64F04B06" w14:textId="4FB95539" w:rsidTr="00D60CEA">
        <w:trPr>
          <w:trHeight w:val="170"/>
        </w:trPr>
        <w:tc>
          <w:tcPr>
            <w:tcW w:w="2157" w:type="dxa"/>
            <w:vMerge w:val="restart"/>
          </w:tcPr>
          <w:p w14:paraId="4A446DAC" w14:textId="517299DB" w:rsidR="00BD61F4" w:rsidRPr="00417611" w:rsidRDefault="00BD61F4" w:rsidP="007F106C">
            <w:pPr>
              <w:pStyle w:val="TM1"/>
            </w:pPr>
            <w:r w:rsidRPr="00417611">
              <w:t>Leerlingen:</w:t>
            </w:r>
          </w:p>
        </w:tc>
        <w:tc>
          <w:tcPr>
            <w:tcW w:w="2039" w:type="dxa"/>
          </w:tcPr>
          <w:p w14:paraId="42B73D58" w14:textId="74DA5AE9" w:rsidR="00BD61F4" w:rsidRPr="00417611" w:rsidRDefault="00BD61F4" w:rsidP="007F106C">
            <w:pPr>
              <w:pStyle w:val="TM1"/>
            </w:pPr>
            <w:r w:rsidRPr="00417611">
              <w:t>Leerjaar/groep</w:t>
            </w:r>
          </w:p>
        </w:tc>
        <w:tc>
          <w:tcPr>
            <w:tcW w:w="1611" w:type="dxa"/>
            <w:gridSpan w:val="2"/>
          </w:tcPr>
          <w:p w14:paraId="753BFC4C" w14:textId="7F81845D" w:rsidR="00BD61F4" w:rsidRPr="00417611" w:rsidRDefault="00BD61F4" w:rsidP="007F106C">
            <w:pPr>
              <w:pStyle w:val="Std1"/>
            </w:pPr>
          </w:p>
        </w:tc>
        <w:tc>
          <w:tcPr>
            <w:tcW w:w="2126" w:type="dxa"/>
            <w:gridSpan w:val="2"/>
          </w:tcPr>
          <w:p w14:paraId="722A89AB" w14:textId="371B60B0" w:rsidR="00BD61F4" w:rsidRPr="00417611" w:rsidRDefault="00BD61F4" w:rsidP="007F106C">
            <w:pPr>
              <w:pStyle w:val="TM1"/>
              <w:rPr>
                <w:rFonts w:cs="Arial"/>
                <w:szCs w:val="18"/>
              </w:rPr>
            </w:pPr>
            <w:r w:rsidRPr="00417611">
              <w:t>Aantal leerlingen</w:t>
            </w:r>
          </w:p>
        </w:tc>
        <w:tc>
          <w:tcPr>
            <w:tcW w:w="2410" w:type="dxa"/>
          </w:tcPr>
          <w:p w14:paraId="1407500A" w14:textId="5FB5C639" w:rsidR="00BD61F4" w:rsidRPr="0027641E" w:rsidRDefault="00BD61F4" w:rsidP="0027641E">
            <w:pPr>
              <w:pStyle w:val="Std1"/>
            </w:pPr>
          </w:p>
        </w:tc>
      </w:tr>
      <w:tr w:rsidR="00BD61F4" w:rsidRPr="00417611" w14:paraId="059BFD06" w14:textId="77777777" w:rsidTr="00D26D2C">
        <w:trPr>
          <w:trHeight w:val="170"/>
        </w:trPr>
        <w:tc>
          <w:tcPr>
            <w:tcW w:w="2157" w:type="dxa"/>
            <w:vMerge/>
          </w:tcPr>
          <w:p w14:paraId="3AFD21AF" w14:textId="77777777" w:rsidR="00BD61F4" w:rsidRPr="00417611" w:rsidRDefault="00BD61F4" w:rsidP="007F106C">
            <w:pPr>
              <w:pStyle w:val="TM1"/>
            </w:pPr>
          </w:p>
        </w:tc>
        <w:tc>
          <w:tcPr>
            <w:tcW w:w="8186" w:type="dxa"/>
            <w:gridSpan w:val="6"/>
          </w:tcPr>
          <w:p w14:paraId="01DFE68A" w14:textId="7F8ADD71" w:rsidR="00BD61F4" w:rsidRPr="0027641E" w:rsidRDefault="00BD61F4" w:rsidP="0027641E">
            <w:pPr>
              <w:pStyle w:val="Std1"/>
            </w:pPr>
            <w:r w:rsidRPr="00693FC1">
              <w:t xml:space="preserve">Organiseer je deze activiteit voor een klasgroep of is ze </w:t>
            </w:r>
            <w:proofErr w:type="spellStart"/>
            <w:r w:rsidRPr="00693FC1">
              <w:t>klasoverschrijdend</w:t>
            </w:r>
            <w:proofErr w:type="spellEnd"/>
            <w:r w:rsidRPr="00693FC1">
              <w:t xml:space="preserve">? Is het voor een selecte groep </w:t>
            </w:r>
            <w:r>
              <w:t>leerlingen</w:t>
            </w:r>
            <w:r w:rsidRPr="00693FC1">
              <w:t>?</w:t>
            </w:r>
          </w:p>
        </w:tc>
      </w:tr>
      <w:tr w:rsidR="008A46B1" w:rsidRPr="00417611" w14:paraId="7FCF1732" w14:textId="77777777" w:rsidTr="008A46B1">
        <w:trPr>
          <w:trHeight w:val="53"/>
        </w:trPr>
        <w:tc>
          <w:tcPr>
            <w:tcW w:w="2157" w:type="dxa"/>
          </w:tcPr>
          <w:p w14:paraId="717B0037" w14:textId="25309E1A" w:rsidR="008A46B1" w:rsidRPr="00417611" w:rsidRDefault="008A46B1" w:rsidP="008A46B1">
            <w:pPr>
              <w:pStyle w:val="TM1"/>
            </w:pPr>
            <w:r w:rsidRPr="00417611">
              <w:t>Leergebied(en)</w:t>
            </w:r>
            <w:r w:rsidR="005C47ED">
              <w:t>:</w:t>
            </w:r>
          </w:p>
        </w:tc>
        <w:tc>
          <w:tcPr>
            <w:tcW w:w="8186" w:type="dxa"/>
            <w:gridSpan w:val="6"/>
          </w:tcPr>
          <w:p w14:paraId="16C4326C" w14:textId="07146164" w:rsidR="008A46B1" w:rsidRPr="00417611" w:rsidRDefault="00F803BF" w:rsidP="008A46B1">
            <w:pPr>
              <w:pStyle w:val="Std1"/>
            </w:pPr>
            <w:r w:rsidRPr="00F072C5">
              <w:t>Aan welk(e) leergebied(en) wordt er hoofdzakelijk gewerkt in de activiteit? Voor bepaalde activiteiten volstaat één leergebied. Voor geïntegreerde activiteiten duid je meerdere leergebieden aan.</w:t>
            </w:r>
          </w:p>
        </w:tc>
      </w:tr>
      <w:tr w:rsidR="008D653A" w:rsidRPr="00417611" w14:paraId="359998CE" w14:textId="77777777" w:rsidTr="00EF3AD8">
        <w:trPr>
          <w:trHeight w:val="170"/>
        </w:trPr>
        <w:tc>
          <w:tcPr>
            <w:tcW w:w="2157" w:type="dxa"/>
            <w:vMerge w:val="restart"/>
          </w:tcPr>
          <w:p w14:paraId="46B9E1AF" w14:textId="77777777" w:rsidR="008D653A" w:rsidRPr="00417611" w:rsidRDefault="008D653A" w:rsidP="008D653A">
            <w:pPr>
              <w:pStyle w:val="TM1"/>
            </w:pPr>
            <w:r w:rsidRPr="00417611">
              <w:t>Onderwerp activiteit:</w:t>
            </w:r>
          </w:p>
        </w:tc>
        <w:tc>
          <w:tcPr>
            <w:tcW w:w="8186" w:type="dxa"/>
            <w:gridSpan w:val="6"/>
          </w:tcPr>
          <w:p w14:paraId="3F02A1F9" w14:textId="00E5D7E6" w:rsidR="008D653A" w:rsidRDefault="00F803BF" w:rsidP="008D653A">
            <w:pPr>
              <w:pStyle w:val="Std1"/>
            </w:pPr>
            <w:r w:rsidRPr="00F072C5">
              <w:t>Hier noteer je het onderwerp waar de leeractiviteit over gaat, bv. breuken vereenvoudigen, nee zeggen, afval, het gebruik van ‘</w:t>
            </w:r>
            <w:proofErr w:type="spellStart"/>
            <w:r w:rsidRPr="00F072C5">
              <w:t>avoir</w:t>
            </w:r>
            <w:proofErr w:type="spellEnd"/>
            <w:r w:rsidRPr="00F072C5">
              <w:t>’ en ‘</w:t>
            </w:r>
            <w:proofErr w:type="spellStart"/>
            <w:r w:rsidRPr="00F072C5">
              <w:t>être</w:t>
            </w:r>
            <w:proofErr w:type="spellEnd"/>
            <w:r w:rsidRPr="00F072C5">
              <w:t xml:space="preserve">’ … </w:t>
            </w:r>
          </w:p>
          <w:p w14:paraId="0C98401D" w14:textId="77777777" w:rsidR="00F803BF" w:rsidRDefault="00F803BF" w:rsidP="008D653A">
            <w:pPr>
              <w:pStyle w:val="Std1"/>
            </w:pPr>
          </w:p>
          <w:p w14:paraId="44BD84B9" w14:textId="3F357567" w:rsidR="00F803BF" w:rsidRPr="00417611" w:rsidRDefault="00F803BF" w:rsidP="008D653A">
            <w:pPr>
              <w:pStyle w:val="Std1"/>
            </w:pPr>
            <w:r>
              <w:t>Duid aan of de leeractiviteit nieuwe leerstof, herhalingsleerstof of een andere invulling betreft (bv. toets, contractwerk …).</w:t>
            </w:r>
          </w:p>
        </w:tc>
      </w:tr>
      <w:tr w:rsidR="008D653A" w:rsidRPr="00417611" w14:paraId="187EBBF1" w14:textId="77777777" w:rsidTr="00EF3AD8">
        <w:trPr>
          <w:trHeight w:val="170"/>
        </w:trPr>
        <w:tc>
          <w:tcPr>
            <w:tcW w:w="2157" w:type="dxa"/>
            <w:vMerge/>
          </w:tcPr>
          <w:p w14:paraId="6087EA61" w14:textId="77777777" w:rsidR="008D653A" w:rsidRPr="00417611" w:rsidRDefault="008D653A" w:rsidP="008D653A">
            <w:pPr>
              <w:rPr>
                <w:rFonts w:ascii="Verdana" w:hAnsi="Verdana" w:cs="Arial"/>
                <w:b/>
                <w:sz w:val="18"/>
                <w:szCs w:val="18"/>
                <w:highlight w:val="yellow"/>
              </w:rPr>
            </w:pPr>
          </w:p>
        </w:tc>
        <w:tc>
          <w:tcPr>
            <w:tcW w:w="8186" w:type="dxa"/>
            <w:gridSpan w:val="6"/>
          </w:tcPr>
          <w:p w14:paraId="5268C5F2" w14:textId="67D5430F" w:rsidR="008D653A" w:rsidRPr="003B11CB" w:rsidRDefault="005A3D2E" w:rsidP="003B11CB">
            <w:pPr>
              <w:pStyle w:val="TM1"/>
            </w:pPr>
            <w:sdt>
              <w:sdtPr>
                <w:id w:val="1883980356"/>
                <w14:checkbox>
                  <w14:checked w14:val="0"/>
                  <w14:checkedState w14:val="2612" w14:font="MS Gothic"/>
                  <w14:uncheckedState w14:val="2610" w14:font="MS Gothic"/>
                </w14:checkbox>
              </w:sdtPr>
              <w:sdtEndPr/>
              <w:sdtContent>
                <w:r w:rsidR="00842BFC" w:rsidRPr="003B11CB">
                  <w:rPr>
                    <w:rFonts w:eastAsia="MS Gothic" w:hint="eastAsia"/>
                  </w:rPr>
                  <w:t>☐</w:t>
                </w:r>
              </w:sdtContent>
            </w:sdt>
            <w:r w:rsidR="008D653A" w:rsidRPr="003B11CB">
              <w:t xml:space="preserve"> Nieuwe </w:t>
            </w:r>
            <w:r w:rsidR="00842BFC" w:rsidRPr="003B11CB">
              <w:t>leerstof</w:t>
            </w:r>
            <w:r w:rsidR="008D653A" w:rsidRPr="003B11CB">
              <w:t xml:space="preserve">         </w:t>
            </w:r>
            <w:r w:rsidR="00842BFC" w:rsidRPr="003B11CB">
              <w:t xml:space="preserve">    </w:t>
            </w:r>
            <w:r w:rsidR="008D653A" w:rsidRPr="003B11CB">
              <w:t xml:space="preserve">     </w:t>
            </w:r>
            <w:sdt>
              <w:sdtPr>
                <w:id w:val="1970626060"/>
                <w14:checkbox>
                  <w14:checked w14:val="0"/>
                  <w14:checkedState w14:val="2612" w14:font="MS Gothic"/>
                  <w14:uncheckedState w14:val="2610" w14:font="MS Gothic"/>
                </w14:checkbox>
              </w:sdtPr>
              <w:sdtEndPr/>
              <w:sdtContent>
                <w:r w:rsidR="00842BFC" w:rsidRPr="003B11CB">
                  <w:rPr>
                    <w:rFonts w:eastAsia="MS Gothic" w:hint="eastAsia"/>
                  </w:rPr>
                  <w:t>☐</w:t>
                </w:r>
              </w:sdtContent>
            </w:sdt>
            <w:r w:rsidR="008D653A" w:rsidRPr="003B11CB">
              <w:t xml:space="preserve"> </w:t>
            </w:r>
            <w:r w:rsidR="00842BFC" w:rsidRPr="003B11CB">
              <w:t>Herhaling</w:t>
            </w:r>
            <w:r w:rsidR="008D653A" w:rsidRPr="003B11CB">
              <w:t xml:space="preserve">           </w:t>
            </w:r>
            <w:r w:rsidR="00842BFC" w:rsidRPr="003B11CB">
              <w:t xml:space="preserve">   </w:t>
            </w:r>
            <w:r w:rsidR="008D653A" w:rsidRPr="003B11CB">
              <w:t xml:space="preserve">   </w:t>
            </w:r>
            <w:sdt>
              <w:sdtPr>
                <w:id w:val="37013872"/>
                <w14:checkbox>
                  <w14:checked w14:val="0"/>
                  <w14:checkedState w14:val="2612" w14:font="MS Gothic"/>
                  <w14:uncheckedState w14:val="2610" w14:font="MS Gothic"/>
                </w14:checkbox>
              </w:sdtPr>
              <w:sdtEndPr/>
              <w:sdtContent>
                <w:r w:rsidR="00DE724F">
                  <w:rPr>
                    <w:rFonts w:ascii="MS Gothic" w:eastAsia="MS Gothic" w:hAnsi="MS Gothic" w:hint="eastAsia"/>
                  </w:rPr>
                  <w:t>☐</w:t>
                </w:r>
              </w:sdtContent>
            </w:sdt>
            <w:r w:rsidR="008D653A" w:rsidRPr="003B11CB">
              <w:t xml:space="preserve"> </w:t>
            </w:r>
            <w:r w:rsidR="00842BFC" w:rsidRPr="003B11CB">
              <w:t xml:space="preserve">Andere: </w:t>
            </w:r>
          </w:p>
        </w:tc>
      </w:tr>
      <w:tr w:rsidR="00BD61F4" w:rsidRPr="00417611" w14:paraId="7744B234" w14:textId="77777777" w:rsidTr="00D60CEA">
        <w:trPr>
          <w:trHeight w:val="170"/>
        </w:trPr>
        <w:tc>
          <w:tcPr>
            <w:tcW w:w="2157" w:type="dxa"/>
            <w:vMerge w:val="restart"/>
          </w:tcPr>
          <w:p w14:paraId="50FCDD06" w14:textId="7EE078EC" w:rsidR="00BD61F4" w:rsidRPr="00417611" w:rsidRDefault="00BD61F4" w:rsidP="008D653A">
            <w:pPr>
              <w:pStyle w:val="TM1"/>
            </w:pPr>
            <w:r w:rsidRPr="00417611">
              <w:t>Timing:</w:t>
            </w:r>
          </w:p>
        </w:tc>
        <w:tc>
          <w:tcPr>
            <w:tcW w:w="2091" w:type="dxa"/>
            <w:gridSpan w:val="2"/>
          </w:tcPr>
          <w:p w14:paraId="1BAA2A91" w14:textId="7763B53C" w:rsidR="00BD61F4" w:rsidRPr="00417611" w:rsidRDefault="00BD61F4" w:rsidP="008D653A">
            <w:pPr>
              <w:pStyle w:val="TM1"/>
              <w:jc w:val="right"/>
            </w:pPr>
            <w:r w:rsidRPr="00417611">
              <w:t>Datum</w:t>
            </w:r>
          </w:p>
        </w:tc>
        <w:tc>
          <w:tcPr>
            <w:tcW w:w="1559" w:type="dxa"/>
          </w:tcPr>
          <w:p w14:paraId="0FB80C2B" w14:textId="194AAE8D" w:rsidR="00BD61F4" w:rsidRPr="007F106C" w:rsidRDefault="00BD61F4" w:rsidP="008D653A">
            <w:pPr>
              <w:pStyle w:val="Std1"/>
            </w:pPr>
          </w:p>
        </w:tc>
        <w:tc>
          <w:tcPr>
            <w:tcW w:w="1559" w:type="dxa"/>
          </w:tcPr>
          <w:p w14:paraId="140AD0DA" w14:textId="1328566B" w:rsidR="00BD61F4" w:rsidRPr="00417611" w:rsidRDefault="00BD61F4" w:rsidP="008D653A">
            <w:pPr>
              <w:pStyle w:val="Std1"/>
            </w:pPr>
          </w:p>
        </w:tc>
        <w:tc>
          <w:tcPr>
            <w:tcW w:w="2977" w:type="dxa"/>
            <w:gridSpan w:val="2"/>
          </w:tcPr>
          <w:p w14:paraId="22B7910F" w14:textId="1FF9692C" w:rsidR="00BD61F4" w:rsidRPr="00417611" w:rsidRDefault="00BD61F4" w:rsidP="008D653A">
            <w:pPr>
              <w:pStyle w:val="TM1"/>
            </w:pPr>
            <w:r w:rsidRPr="00417611">
              <w:t xml:space="preserve">Begin- en </w:t>
            </w:r>
            <w:proofErr w:type="spellStart"/>
            <w:r w:rsidRPr="00417611">
              <w:t>einduur</w:t>
            </w:r>
            <w:proofErr w:type="spellEnd"/>
          </w:p>
        </w:tc>
      </w:tr>
      <w:tr w:rsidR="00BD61F4" w:rsidRPr="00417611" w14:paraId="704A158E" w14:textId="77777777" w:rsidTr="00BE679D">
        <w:trPr>
          <w:trHeight w:val="170"/>
        </w:trPr>
        <w:tc>
          <w:tcPr>
            <w:tcW w:w="2157" w:type="dxa"/>
            <w:vMerge/>
          </w:tcPr>
          <w:p w14:paraId="290427EE" w14:textId="77777777" w:rsidR="00BD61F4" w:rsidRPr="00417611" w:rsidRDefault="00BD61F4" w:rsidP="008D653A">
            <w:pPr>
              <w:pStyle w:val="TM1"/>
            </w:pPr>
          </w:p>
        </w:tc>
        <w:tc>
          <w:tcPr>
            <w:tcW w:w="8186" w:type="dxa"/>
            <w:gridSpan w:val="6"/>
          </w:tcPr>
          <w:p w14:paraId="0C493A31" w14:textId="672C5D89" w:rsidR="00BD61F4" w:rsidRPr="00417611" w:rsidRDefault="00BD61F4" w:rsidP="00BD61F4">
            <w:pPr>
              <w:pStyle w:val="Std1"/>
            </w:pPr>
            <w:r>
              <w:t>Wanneer gaat de activiteit door? Dit kunnen meerdere data zijn, bv. bij een lessenreeks of een duurzaam arrangement. Hoeveel tijd heb je voor deze activiteit?</w:t>
            </w:r>
          </w:p>
        </w:tc>
      </w:tr>
      <w:tr w:rsidR="008D653A" w:rsidRPr="00417611" w14:paraId="42DC1159" w14:textId="77777777" w:rsidTr="00EF3AD8">
        <w:trPr>
          <w:trHeight w:val="170"/>
        </w:trPr>
        <w:tc>
          <w:tcPr>
            <w:tcW w:w="2157" w:type="dxa"/>
            <w:vMerge w:val="restart"/>
          </w:tcPr>
          <w:p w14:paraId="45A0A3ED" w14:textId="34853742" w:rsidR="008D653A" w:rsidRPr="00417611" w:rsidRDefault="008D653A" w:rsidP="008D653A">
            <w:pPr>
              <w:pStyle w:val="TM1"/>
            </w:pPr>
            <w:r w:rsidRPr="008A46B1">
              <w:t>Situering focusdoel</w:t>
            </w:r>
            <w:r w:rsidRPr="00417611">
              <w:t>:</w:t>
            </w:r>
          </w:p>
        </w:tc>
        <w:tc>
          <w:tcPr>
            <w:tcW w:w="8186" w:type="dxa"/>
            <w:gridSpan w:val="6"/>
          </w:tcPr>
          <w:p w14:paraId="0BAB39FB" w14:textId="3365904E" w:rsidR="008D653A" w:rsidRPr="001001E6" w:rsidRDefault="008D653A" w:rsidP="008D653A">
            <w:pPr>
              <w:pStyle w:val="TM1"/>
              <w:keepNext/>
            </w:pPr>
            <w:r w:rsidRPr="00417611">
              <w:t xml:space="preserve">Situering </w:t>
            </w:r>
            <w:r>
              <w:t>in</w:t>
            </w:r>
            <w:r w:rsidRPr="00417611">
              <w:t xml:space="preserve"> het leerplan </w:t>
            </w:r>
            <w:r>
              <w:rPr>
                <w:b w:val="0"/>
              </w:rPr>
              <w:t xml:space="preserve">(ca. </w:t>
            </w:r>
            <w:r w:rsidRPr="001001E6">
              <w:rPr>
                <w:b w:val="0"/>
              </w:rPr>
              <w:t>4 leerplandoelen)</w:t>
            </w:r>
          </w:p>
        </w:tc>
      </w:tr>
      <w:tr w:rsidR="008D653A" w:rsidRPr="00417611" w14:paraId="106FB5D5" w14:textId="77777777" w:rsidTr="0027641E">
        <w:trPr>
          <w:trHeight w:val="397"/>
        </w:trPr>
        <w:tc>
          <w:tcPr>
            <w:tcW w:w="2157" w:type="dxa"/>
            <w:vMerge/>
          </w:tcPr>
          <w:p w14:paraId="0CD0AED6" w14:textId="77777777" w:rsidR="008D653A" w:rsidRPr="00417611" w:rsidRDefault="008D653A" w:rsidP="008D653A">
            <w:pPr>
              <w:pStyle w:val="TM1"/>
            </w:pPr>
          </w:p>
        </w:tc>
        <w:tc>
          <w:tcPr>
            <w:tcW w:w="8186" w:type="dxa"/>
            <w:gridSpan w:val="6"/>
          </w:tcPr>
          <w:p w14:paraId="72960498" w14:textId="77777777" w:rsidR="00F803BF" w:rsidRPr="00F072C5" w:rsidRDefault="00F803BF" w:rsidP="00F803BF">
            <w:pPr>
              <w:pStyle w:val="Std1"/>
            </w:pPr>
            <w:r w:rsidRPr="00F072C5">
              <w:t>Focusdoelen kies je niet lukraak. Je werkt met je leeractiviteiten aan doelen die te situeren zijn binnen de eindtermen en de leerplannen.</w:t>
            </w:r>
          </w:p>
          <w:p w14:paraId="003B24F2" w14:textId="77777777" w:rsidR="00F803BF" w:rsidRPr="00F072C5" w:rsidRDefault="00F803BF" w:rsidP="00F803BF">
            <w:pPr>
              <w:pStyle w:val="Std1"/>
            </w:pPr>
          </w:p>
          <w:p w14:paraId="7647B957" w14:textId="77777777" w:rsidR="00F803BF" w:rsidRPr="00F072C5" w:rsidRDefault="00F803BF" w:rsidP="00F803BF">
            <w:pPr>
              <w:pStyle w:val="Std1"/>
              <w:rPr>
                <w:i/>
              </w:rPr>
            </w:pPr>
            <w:r w:rsidRPr="00F072C5">
              <w:t>Hier geef je aan met welk leerplan je werkt</w:t>
            </w:r>
            <w:r>
              <w:t xml:space="preserve">: </w:t>
            </w:r>
            <w:proofErr w:type="gramStart"/>
            <w:r>
              <w:t>GO!,</w:t>
            </w:r>
            <w:proofErr w:type="gramEnd"/>
            <w:r>
              <w:t xml:space="preserve"> OVSG of ZILL.</w:t>
            </w:r>
          </w:p>
          <w:p w14:paraId="389E4028" w14:textId="77777777" w:rsidR="00F803BF" w:rsidRPr="00F072C5" w:rsidRDefault="00F803BF" w:rsidP="00F803BF">
            <w:pPr>
              <w:pStyle w:val="Std1"/>
            </w:pPr>
          </w:p>
          <w:p w14:paraId="2A101A9F" w14:textId="77777777" w:rsidR="00F803BF" w:rsidRPr="00F072C5" w:rsidRDefault="00F803BF" w:rsidP="00F803BF">
            <w:pPr>
              <w:pStyle w:val="Std1"/>
            </w:pPr>
            <w:r w:rsidRPr="00F072C5">
              <w:lastRenderedPageBreak/>
              <w:t>Je selecteert en noteert de leerplandoelen waar je in jouw leeractiviteit gericht aan werkt. Als richtlijn geven we 4 doelen mee. Voor bepaalde leeractiviteiten volstaat het om één doel te selecteren, heeft je ontwerp betrekking op een activiteitenreeks, dan kan het zijn dat je meer dan 4 leerplandoelen selecteert.</w:t>
            </w:r>
          </w:p>
          <w:p w14:paraId="46DA024E" w14:textId="77777777" w:rsidR="00F803BF" w:rsidRPr="00F072C5" w:rsidRDefault="00F803BF" w:rsidP="00F803BF">
            <w:pPr>
              <w:pStyle w:val="Std1"/>
            </w:pPr>
          </w:p>
          <w:p w14:paraId="34973B2F" w14:textId="77777777" w:rsidR="00F803BF" w:rsidRPr="00F072C5" w:rsidRDefault="00F803BF" w:rsidP="00F803BF">
            <w:pPr>
              <w:pStyle w:val="Std1"/>
            </w:pPr>
            <w:r w:rsidRPr="00F072C5">
              <w:t xml:space="preserve">Selecteer enkel die leerplandoelen waar je gericht aan werkt en waar je dus ook op reflecteert tijdens de activiteit. </w:t>
            </w:r>
          </w:p>
          <w:p w14:paraId="3CCFF17A" w14:textId="5065CC6B" w:rsidR="008D653A" w:rsidRPr="00417611" w:rsidRDefault="008D653A" w:rsidP="008D653A">
            <w:pPr>
              <w:pStyle w:val="Std1"/>
            </w:pPr>
          </w:p>
        </w:tc>
      </w:tr>
      <w:tr w:rsidR="00736506" w:rsidRPr="00417611" w14:paraId="083097D2" w14:textId="77777777" w:rsidTr="00736506">
        <w:trPr>
          <w:trHeight w:val="176"/>
        </w:trPr>
        <w:tc>
          <w:tcPr>
            <w:tcW w:w="2157" w:type="dxa"/>
            <w:vMerge/>
          </w:tcPr>
          <w:p w14:paraId="02035FA8" w14:textId="77777777" w:rsidR="00736506" w:rsidRPr="00417611" w:rsidRDefault="00736506" w:rsidP="008D653A">
            <w:pPr>
              <w:pStyle w:val="TM1"/>
            </w:pPr>
          </w:p>
        </w:tc>
        <w:tc>
          <w:tcPr>
            <w:tcW w:w="8186" w:type="dxa"/>
            <w:gridSpan w:val="6"/>
          </w:tcPr>
          <w:p w14:paraId="567957F8" w14:textId="7B259E4F" w:rsidR="00736506" w:rsidRPr="00417611" w:rsidRDefault="00736506" w:rsidP="00736506">
            <w:pPr>
              <w:pStyle w:val="TM1"/>
              <w:keepNext/>
            </w:pPr>
            <w:r>
              <w:t>Focusdoel</w:t>
            </w:r>
          </w:p>
        </w:tc>
      </w:tr>
      <w:tr w:rsidR="00736506" w:rsidRPr="00417611" w14:paraId="71780E6F" w14:textId="77777777" w:rsidTr="0027641E">
        <w:trPr>
          <w:trHeight w:val="397"/>
        </w:trPr>
        <w:tc>
          <w:tcPr>
            <w:tcW w:w="2157" w:type="dxa"/>
            <w:vMerge/>
          </w:tcPr>
          <w:p w14:paraId="33674771" w14:textId="77777777" w:rsidR="00736506" w:rsidRPr="00417611" w:rsidRDefault="00736506" w:rsidP="008D653A">
            <w:pPr>
              <w:pStyle w:val="TM1"/>
            </w:pPr>
          </w:p>
        </w:tc>
        <w:tc>
          <w:tcPr>
            <w:tcW w:w="8186" w:type="dxa"/>
            <w:gridSpan w:val="6"/>
          </w:tcPr>
          <w:p w14:paraId="5BEE8D07" w14:textId="2098559E" w:rsidR="00F803BF" w:rsidRDefault="00F803BF" w:rsidP="00F803BF">
            <w:pPr>
              <w:pStyle w:val="Std1"/>
            </w:pPr>
            <w:r>
              <w:t xml:space="preserve">Het is belangrijk om doelgericht te werken en een </w:t>
            </w:r>
            <w:r w:rsidRPr="00F803BF">
              <w:rPr>
                <w:b/>
              </w:rPr>
              <w:t>duidelijke inhoudelijke klemtoon te leggen</w:t>
            </w:r>
            <w:r>
              <w:t xml:space="preserve"> in je activiteiten: de focus. Bovendien is het belangrijk om deze focus mee te geven aan de </w:t>
            </w:r>
            <w:r w:rsidR="00BD61F4">
              <w:t>leerlingen</w:t>
            </w:r>
            <w:r>
              <w:t xml:space="preserve">. Het focusdoel geeft aan wat het belangrijkste is dat de </w:t>
            </w:r>
            <w:r w:rsidR="00BD61F4">
              <w:t>leerlingen</w:t>
            </w:r>
            <w:r>
              <w:t xml:space="preserve"> kunnen/kennen op het einde van de leeractiviteit. </w:t>
            </w:r>
          </w:p>
          <w:p w14:paraId="69A53808" w14:textId="77777777" w:rsidR="00F803BF" w:rsidRDefault="00F803BF" w:rsidP="00F803BF">
            <w:pPr>
              <w:pStyle w:val="Std1"/>
            </w:pPr>
          </w:p>
          <w:p w14:paraId="026379BB" w14:textId="5BE647A9" w:rsidR="00F803BF" w:rsidRDefault="00F803BF" w:rsidP="00F803BF">
            <w:pPr>
              <w:pStyle w:val="Std1"/>
            </w:pPr>
            <w:r>
              <w:t xml:space="preserve">Je formuleert dit focusdoel zo concreet mogelijk met een inhouds- en gedragscomponent. Je verwoordt dit op niveau van de </w:t>
            </w:r>
            <w:r w:rsidR="00BD61F4">
              <w:t>leerlingen</w:t>
            </w:r>
            <w:r>
              <w:t xml:space="preserve">, bij voorkeur in één zin. Je start je focusdoel steeds met ‘de </w:t>
            </w:r>
            <w:proofErr w:type="spellStart"/>
            <w:r>
              <w:t>lln</w:t>
            </w:r>
            <w:proofErr w:type="spellEnd"/>
            <w:r>
              <w:t xml:space="preserve"> kunnen…’.</w:t>
            </w:r>
          </w:p>
          <w:p w14:paraId="3D41A0D9" w14:textId="77777777" w:rsidR="00F803BF" w:rsidRDefault="00F803BF" w:rsidP="00F803BF">
            <w:pPr>
              <w:pStyle w:val="Std1"/>
            </w:pPr>
          </w:p>
          <w:p w14:paraId="1C2C7B04" w14:textId="19C47B3B" w:rsidR="00736506" w:rsidRPr="00417611" w:rsidRDefault="00F803BF" w:rsidP="00F803BF">
            <w:pPr>
              <w:pStyle w:val="Std1"/>
            </w:pPr>
            <w:r>
              <w:t>Bij leeractiviteiten waar meerdere leergebieden aan bod komen, zoals hoekenwerk en contractwerk, kunnen meerdere focusdoelen vermeld worden.</w:t>
            </w:r>
          </w:p>
        </w:tc>
      </w:tr>
      <w:tr w:rsidR="008D653A" w:rsidRPr="00417611" w14:paraId="21B13F89" w14:textId="77777777" w:rsidTr="00EF3AD8">
        <w:trPr>
          <w:trHeight w:val="170"/>
        </w:trPr>
        <w:tc>
          <w:tcPr>
            <w:tcW w:w="2157" w:type="dxa"/>
            <w:vMerge/>
          </w:tcPr>
          <w:p w14:paraId="0F9261E5" w14:textId="77777777" w:rsidR="008D653A" w:rsidRPr="00417611" w:rsidRDefault="008D653A" w:rsidP="008D653A">
            <w:pPr>
              <w:spacing w:before="120"/>
              <w:rPr>
                <w:rFonts w:ascii="Verdana" w:hAnsi="Verdana" w:cs="Arial"/>
                <w:b/>
                <w:bCs/>
                <w:sz w:val="18"/>
                <w:szCs w:val="18"/>
              </w:rPr>
            </w:pPr>
          </w:p>
        </w:tc>
        <w:tc>
          <w:tcPr>
            <w:tcW w:w="8186" w:type="dxa"/>
            <w:gridSpan w:val="6"/>
          </w:tcPr>
          <w:p w14:paraId="7DC24A81" w14:textId="290D7D0E" w:rsidR="008D653A" w:rsidRPr="00417611" w:rsidRDefault="008D653A" w:rsidP="008D653A">
            <w:pPr>
              <w:pStyle w:val="TM1"/>
              <w:keepNext/>
            </w:pPr>
            <w:r w:rsidRPr="00417611">
              <w:t xml:space="preserve">Concretisering focusdoel </w:t>
            </w:r>
            <w:r w:rsidRPr="001001E6">
              <w:rPr>
                <w:b w:val="0"/>
              </w:rPr>
              <w:t>(</w:t>
            </w:r>
            <w:r>
              <w:rPr>
                <w:b w:val="0"/>
              </w:rPr>
              <w:t>ca</w:t>
            </w:r>
            <w:r w:rsidRPr="001001E6">
              <w:rPr>
                <w:b w:val="0"/>
              </w:rPr>
              <w:t>. 4 doelen</w:t>
            </w:r>
            <w:r>
              <w:rPr>
                <w:b w:val="0"/>
              </w:rPr>
              <w:t>)</w:t>
            </w:r>
          </w:p>
        </w:tc>
      </w:tr>
      <w:tr w:rsidR="008D653A" w:rsidRPr="00417611" w14:paraId="62EB0A24" w14:textId="77777777" w:rsidTr="0027641E">
        <w:trPr>
          <w:trHeight w:val="397"/>
        </w:trPr>
        <w:tc>
          <w:tcPr>
            <w:tcW w:w="2157" w:type="dxa"/>
            <w:vMerge/>
          </w:tcPr>
          <w:p w14:paraId="349EE625" w14:textId="77777777" w:rsidR="008D653A" w:rsidRPr="00417611" w:rsidRDefault="008D653A" w:rsidP="008D653A">
            <w:pPr>
              <w:spacing w:before="120"/>
              <w:rPr>
                <w:rFonts w:ascii="Verdana" w:hAnsi="Verdana" w:cs="Arial"/>
                <w:b/>
                <w:bCs/>
                <w:sz w:val="18"/>
                <w:szCs w:val="18"/>
              </w:rPr>
            </w:pPr>
          </w:p>
        </w:tc>
        <w:tc>
          <w:tcPr>
            <w:tcW w:w="8186" w:type="dxa"/>
            <w:gridSpan w:val="6"/>
          </w:tcPr>
          <w:p w14:paraId="28F7F32E" w14:textId="58324DE7" w:rsidR="00F803BF" w:rsidRDefault="00F803BF" w:rsidP="00A44812">
            <w:pPr>
              <w:pStyle w:val="Std1"/>
            </w:pPr>
            <w:r>
              <w:t>Het focusdoel moet meestal geconcretiseerd worden in deeldoelen. Die noteer je hier</w:t>
            </w:r>
            <w:r>
              <w:t xml:space="preserve"> en nummer je</w:t>
            </w:r>
            <w:r>
              <w:t>. Je formuleert deze in concreet-waarneembaar gedrag. Indien zinvol kan je hier ook een procesdoel of dynamisch-affectief doel noteren. Meer richtlijnen nodig rond formuleren van doelen? Check je cursus over het formuleren van doelen.</w:t>
            </w:r>
          </w:p>
          <w:p w14:paraId="21F7F609" w14:textId="77777777" w:rsidR="00F803BF" w:rsidRDefault="00F803BF" w:rsidP="00F803BF">
            <w:pPr>
              <w:pStyle w:val="Std1"/>
            </w:pPr>
          </w:p>
          <w:p w14:paraId="4B38EB66" w14:textId="0ACE2898" w:rsidR="00F803BF" w:rsidRDefault="00F803BF" w:rsidP="00F803BF">
            <w:pPr>
              <w:pStyle w:val="Std1"/>
            </w:pPr>
            <w:r>
              <w:t xml:space="preserve">In deze rubriek kan je ook duidelijk maken dat je differentieert door differentiële doelen te formuleren. </w:t>
            </w:r>
          </w:p>
          <w:p w14:paraId="61AB9107" w14:textId="77777777" w:rsidR="00F803BF" w:rsidRDefault="00F803BF" w:rsidP="00F803BF">
            <w:pPr>
              <w:pStyle w:val="Std1"/>
            </w:pPr>
          </w:p>
          <w:p w14:paraId="4EEFDC80" w14:textId="0DE7A5BE" w:rsidR="00F803BF" w:rsidRPr="00417611" w:rsidRDefault="00F803BF" w:rsidP="00F803BF">
            <w:pPr>
              <w:pStyle w:val="Std1"/>
            </w:pPr>
            <w:r>
              <w:t>Ook hier geldt: formuleer enkel die doelen waar je gericht aan werkt, en: ‘</w:t>
            </w:r>
            <w:proofErr w:type="spellStart"/>
            <w:r>
              <w:t>less</w:t>
            </w:r>
            <w:proofErr w:type="spellEnd"/>
            <w:r>
              <w:t xml:space="preserve"> is more’.</w:t>
            </w:r>
          </w:p>
        </w:tc>
      </w:tr>
      <w:tr w:rsidR="008D653A" w:rsidRPr="00417611" w14:paraId="71AFE668" w14:textId="77777777" w:rsidTr="00EF3AD8">
        <w:trPr>
          <w:trHeight w:val="170"/>
        </w:trPr>
        <w:tc>
          <w:tcPr>
            <w:tcW w:w="2157" w:type="dxa"/>
            <w:vMerge w:val="restart"/>
          </w:tcPr>
          <w:p w14:paraId="27DF2A3C" w14:textId="4C0659FE" w:rsidR="008D653A" w:rsidRPr="00417611" w:rsidRDefault="008D653A" w:rsidP="008D653A">
            <w:pPr>
              <w:pStyle w:val="TM1"/>
              <w:rPr>
                <w:rFonts w:cs="Arial"/>
                <w:bCs/>
                <w:sz w:val="16"/>
                <w:szCs w:val="16"/>
              </w:rPr>
            </w:pPr>
            <w:r w:rsidRPr="008A46B1">
              <w:t>Beginsituatie</w:t>
            </w:r>
            <w:r>
              <w:t>:</w:t>
            </w:r>
            <w:r w:rsidRPr="00417611">
              <w:t xml:space="preserve"> </w:t>
            </w:r>
          </w:p>
        </w:tc>
        <w:tc>
          <w:tcPr>
            <w:tcW w:w="8186" w:type="dxa"/>
            <w:gridSpan w:val="6"/>
          </w:tcPr>
          <w:p w14:paraId="4515D597" w14:textId="4B3D2E8F" w:rsidR="008D653A" w:rsidRPr="001001E6" w:rsidRDefault="008D653A" w:rsidP="008D653A">
            <w:pPr>
              <w:pStyle w:val="TM1"/>
              <w:keepNext/>
              <w:rPr>
                <w:rFonts w:cs="Arial"/>
                <w:sz w:val="16"/>
                <w:szCs w:val="18"/>
              </w:rPr>
            </w:pPr>
            <w:r>
              <w:t>Inhoudelijke beginsituatie</w:t>
            </w:r>
          </w:p>
        </w:tc>
      </w:tr>
      <w:tr w:rsidR="008D653A" w:rsidRPr="00417611" w14:paraId="694BA053" w14:textId="77777777" w:rsidTr="0027641E">
        <w:trPr>
          <w:trHeight w:val="397"/>
        </w:trPr>
        <w:tc>
          <w:tcPr>
            <w:tcW w:w="2157" w:type="dxa"/>
            <w:vMerge/>
          </w:tcPr>
          <w:p w14:paraId="30FF3D34" w14:textId="77777777" w:rsidR="008D653A" w:rsidRPr="00417611" w:rsidRDefault="008D653A" w:rsidP="008D653A">
            <w:pPr>
              <w:pStyle w:val="TM1"/>
            </w:pPr>
          </w:p>
        </w:tc>
        <w:tc>
          <w:tcPr>
            <w:tcW w:w="8186" w:type="dxa"/>
            <w:gridSpan w:val="6"/>
          </w:tcPr>
          <w:p w14:paraId="1B0CD927" w14:textId="77777777" w:rsidR="00F803BF" w:rsidRDefault="00F803BF" w:rsidP="00F803BF">
            <w:pPr>
              <w:pStyle w:val="Std1"/>
            </w:pPr>
            <w:r>
              <w:t xml:space="preserve">Eenzelfde doel kan in verschillende klassen anders aangeboden worden. Veel is hierbij afhankelijk van de specifieke kenmerken van de leerlingen en de context. Daarom is het belangrijk om bij de voorbereiding grondig stil te staan bij de beginsituatie (relevant voor deze leeractiviteit). </w:t>
            </w:r>
          </w:p>
          <w:p w14:paraId="56F36CDB" w14:textId="77777777" w:rsidR="00F803BF" w:rsidRDefault="00F803BF" w:rsidP="00F803BF">
            <w:pPr>
              <w:pStyle w:val="Std1"/>
            </w:pPr>
          </w:p>
          <w:p w14:paraId="53A3F688" w14:textId="17D05081" w:rsidR="00F803BF" w:rsidRDefault="00F803BF" w:rsidP="00F803BF">
            <w:pPr>
              <w:pStyle w:val="Std1"/>
              <w:numPr>
                <w:ilvl w:val="0"/>
                <w:numId w:val="15"/>
              </w:numPr>
            </w:pPr>
            <w:r>
              <w:t>Inhoudelijke beginsituatie</w:t>
            </w:r>
            <w:r>
              <w:t>:</w:t>
            </w:r>
            <w:r>
              <w:t xml:space="preserve"> Welke inhoud, specifieke termen en begrippen kennen de leerlingen al in verband met het onderwerp?</w:t>
            </w:r>
            <w:r>
              <w:t xml:space="preserve"> </w:t>
            </w:r>
            <w:r>
              <w:t>Het gaat dus concreet over de voorkennis van de leerlingen voor de klasgroep in het algemeen.</w:t>
            </w:r>
          </w:p>
          <w:p w14:paraId="4ADBB215" w14:textId="3AA4F906" w:rsidR="008D653A" w:rsidRPr="00417611" w:rsidRDefault="008D653A" w:rsidP="00F803BF">
            <w:pPr>
              <w:pStyle w:val="Std1"/>
              <w:ind w:left="360"/>
            </w:pPr>
          </w:p>
        </w:tc>
      </w:tr>
      <w:tr w:rsidR="008D653A" w:rsidRPr="00417611" w14:paraId="3C971235" w14:textId="77777777" w:rsidTr="00EF3AD8">
        <w:trPr>
          <w:trHeight w:val="170"/>
        </w:trPr>
        <w:tc>
          <w:tcPr>
            <w:tcW w:w="2157" w:type="dxa"/>
            <w:vMerge/>
          </w:tcPr>
          <w:p w14:paraId="1552820C" w14:textId="77777777" w:rsidR="008D653A" w:rsidRPr="00417611" w:rsidRDefault="008D653A" w:rsidP="008D653A">
            <w:pPr>
              <w:pStyle w:val="TM1"/>
            </w:pPr>
          </w:p>
        </w:tc>
        <w:tc>
          <w:tcPr>
            <w:tcW w:w="8186" w:type="dxa"/>
            <w:gridSpan w:val="6"/>
          </w:tcPr>
          <w:p w14:paraId="1953BD6F" w14:textId="30E8F781" w:rsidR="008D653A" w:rsidRPr="00417611" w:rsidRDefault="008D653A" w:rsidP="008D653A">
            <w:pPr>
              <w:pStyle w:val="TM1"/>
              <w:keepNext/>
            </w:pPr>
            <w:r w:rsidRPr="00417611">
              <w:t>L</w:t>
            </w:r>
            <w:r w:rsidR="00D82F31">
              <w:t>eef</w:t>
            </w:r>
            <w:r w:rsidRPr="00417611">
              <w:t>wereld van de leerlingen</w:t>
            </w:r>
          </w:p>
        </w:tc>
      </w:tr>
      <w:tr w:rsidR="008D653A" w:rsidRPr="00417611" w14:paraId="715C821E" w14:textId="77777777" w:rsidTr="0027641E">
        <w:trPr>
          <w:trHeight w:val="397"/>
        </w:trPr>
        <w:tc>
          <w:tcPr>
            <w:tcW w:w="2157" w:type="dxa"/>
            <w:vMerge/>
          </w:tcPr>
          <w:p w14:paraId="0AA24EA7" w14:textId="77777777" w:rsidR="008D653A" w:rsidRPr="00417611" w:rsidRDefault="008D653A" w:rsidP="008D653A">
            <w:pPr>
              <w:pStyle w:val="TM1"/>
            </w:pPr>
          </w:p>
        </w:tc>
        <w:tc>
          <w:tcPr>
            <w:tcW w:w="8186" w:type="dxa"/>
            <w:gridSpan w:val="6"/>
          </w:tcPr>
          <w:p w14:paraId="65F23279" w14:textId="279398E1" w:rsidR="00F803BF" w:rsidRDefault="00F803BF" w:rsidP="00F803BF">
            <w:pPr>
              <w:pStyle w:val="Std1"/>
              <w:numPr>
                <w:ilvl w:val="0"/>
                <w:numId w:val="15"/>
              </w:numPr>
            </w:pPr>
            <w:r>
              <w:t>Leef- en ervaringswereld van de leerlingen</w:t>
            </w:r>
            <w:r>
              <w:t xml:space="preserve">: </w:t>
            </w:r>
            <w:r>
              <w:t>Waarmee komen de leerlingen op school, thuis of buiten de school in aanraking in verband met dit onderwerp?</w:t>
            </w:r>
          </w:p>
          <w:p w14:paraId="0FB01684" w14:textId="2760FA75" w:rsidR="008D653A" w:rsidRPr="00417611" w:rsidRDefault="008D653A" w:rsidP="00F803BF">
            <w:pPr>
              <w:pStyle w:val="Std1"/>
            </w:pPr>
          </w:p>
        </w:tc>
      </w:tr>
      <w:tr w:rsidR="008D653A" w:rsidRPr="00417611" w14:paraId="081DA204" w14:textId="77777777" w:rsidTr="00EF3AD8">
        <w:trPr>
          <w:trHeight w:val="170"/>
        </w:trPr>
        <w:tc>
          <w:tcPr>
            <w:tcW w:w="2157" w:type="dxa"/>
            <w:vMerge/>
          </w:tcPr>
          <w:p w14:paraId="04F8B3A3" w14:textId="77777777" w:rsidR="008D653A" w:rsidRPr="00417611" w:rsidRDefault="008D653A" w:rsidP="008D653A">
            <w:pPr>
              <w:pStyle w:val="TM1"/>
            </w:pPr>
          </w:p>
        </w:tc>
        <w:tc>
          <w:tcPr>
            <w:tcW w:w="8186" w:type="dxa"/>
            <w:gridSpan w:val="6"/>
          </w:tcPr>
          <w:p w14:paraId="541015B5" w14:textId="1DCE1FBF" w:rsidR="008D653A" w:rsidRPr="00417611" w:rsidRDefault="008D653A" w:rsidP="008D653A">
            <w:pPr>
              <w:pStyle w:val="TM1"/>
              <w:keepNext/>
            </w:pPr>
            <w:r w:rsidRPr="00417611">
              <w:t>Organisatorische beginsituatie</w:t>
            </w:r>
          </w:p>
        </w:tc>
      </w:tr>
      <w:tr w:rsidR="008D653A" w:rsidRPr="00417611" w14:paraId="715304A4" w14:textId="77777777" w:rsidTr="0027641E">
        <w:trPr>
          <w:trHeight w:val="397"/>
        </w:trPr>
        <w:tc>
          <w:tcPr>
            <w:tcW w:w="2157" w:type="dxa"/>
            <w:vMerge/>
          </w:tcPr>
          <w:p w14:paraId="73DD1E16" w14:textId="77777777" w:rsidR="008D653A" w:rsidRPr="00417611" w:rsidRDefault="008D653A" w:rsidP="008D653A">
            <w:pPr>
              <w:pStyle w:val="TM1"/>
            </w:pPr>
          </w:p>
        </w:tc>
        <w:tc>
          <w:tcPr>
            <w:tcW w:w="8186" w:type="dxa"/>
            <w:gridSpan w:val="6"/>
          </w:tcPr>
          <w:p w14:paraId="4E7517F2" w14:textId="29135D74" w:rsidR="00F803BF" w:rsidRDefault="00F803BF" w:rsidP="00F803BF">
            <w:pPr>
              <w:pStyle w:val="Std1"/>
              <w:numPr>
                <w:ilvl w:val="0"/>
                <w:numId w:val="15"/>
              </w:numPr>
            </w:pPr>
            <w:r>
              <w:t>Organisatorische beginsituatie</w:t>
            </w:r>
            <w:r>
              <w:t xml:space="preserve">: </w:t>
            </w:r>
            <w:r>
              <w:t>Beschrijving van de klasruimte in functie van de activiteit, bv. opstelling van de banken, stopcontact, wastafel …</w:t>
            </w:r>
          </w:p>
          <w:p w14:paraId="04D81966" w14:textId="5D164E57" w:rsidR="00207B2E" w:rsidRPr="00DD7F6F" w:rsidRDefault="00207B2E" w:rsidP="00F803BF">
            <w:pPr>
              <w:pStyle w:val="Std1"/>
            </w:pPr>
          </w:p>
        </w:tc>
      </w:tr>
      <w:tr w:rsidR="008D653A" w:rsidRPr="00417611" w14:paraId="0E56B020" w14:textId="77777777" w:rsidTr="00EF3AD8">
        <w:trPr>
          <w:trHeight w:val="170"/>
        </w:trPr>
        <w:tc>
          <w:tcPr>
            <w:tcW w:w="2157" w:type="dxa"/>
            <w:vMerge/>
          </w:tcPr>
          <w:p w14:paraId="18E5F653" w14:textId="77777777" w:rsidR="008D653A" w:rsidRPr="00417611" w:rsidRDefault="008D653A" w:rsidP="008D653A">
            <w:pPr>
              <w:pStyle w:val="TM1"/>
            </w:pPr>
          </w:p>
        </w:tc>
        <w:tc>
          <w:tcPr>
            <w:tcW w:w="8186" w:type="dxa"/>
            <w:gridSpan w:val="6"/>
          </w:tcPr>
          <w:p w14:paraId="4927939C" w14:textId="443CFBC0" w:rsidR="008D653A" w:rsidRPr="00417611" w:rsidRDefault="008D653A" w:rsidP="008D653A">
            <w:pPr>
              <w:pStyle w:val="TM1"/>
              <w:keepNext/>
            </w:pPr>
            <w:r w:rsidRPr="00417611">
              <w:t>Gedifferentieerde beginsituatie van de leerlingen</w:t>
            </w:r>
          </w:p>
        </w:tc>
      </w:tr>
      <w:tr w:rsidR="008D653A" w:rsidRPr="00417611" w14:paraId="1226D2B4" w14:textId="77777777" w:rsidTr="0027641E">
        <w:trPr>
          <w:trHeight w:val="397"/>
        </w:trPr>
        <w:tc>
          <w:tcPr>
            <w:tcW w:w="2157" w:type="dxa"/>
            <w:vMerge/>
          </w:tcPr>
          <w:p w14:paraId="2EAF770B" w14:textId="77777777" w:rsidR="008D653A" w:rsidRPr="00417611" w:rsidRDefault="008D653A" w:rsidP="008D653A">
            <w:pPr>
              <w:pStyle w:val="TM1"/>
            </w:pPr>
          </w:p>
        </w:tc>
        <w:tc>
          <w:tcPr>
            <w:tcW w:w="8186" w:type="dxa"/>
            <w:gridSpan w:val="6"/>
          </w:tcPr>
          <w:p w14:paraId="6B3534BC" w14:textId="77777777" w:rsidR="008D653A" w:rsidRDefault="00F803BF" w:rsidP="00F803BF">
            <w:pPr>
              <w:pStyle w:val="Std1"/>
              <w:numPr>
                <w:ilvl w:val="0"/>
                <w:numId w:val="15"/>
              </w:numPr>
            </w:pPr>
            <w:r>
              <w:t>Gedifferentieerde beginsituatie van de leerlingen</w:t>
            </w:r>
            <w:r>
              <w:t xml:space="preserve">: </w:t>
            </w:r>
            <w:r>
              <w:t>Met welke leerlingenverschillen moet je rekening houden bij deze leeractiviteit? Hoe speel je hierop in?</w:t>
            </w:r>
          </w:p>
          <w:p w14:paraId="1C76BC69" w14:textId="6596F4AB" w:rsidR="00D205A0" w:rsidRPr="00417611" w:rsidRDefault="00D205A0" w:rsidP="00D205A0">
            <w:pPr>
              <w:pStyle w:val="Std1"/>
              <w:ind w:left="920"/>
            </w:pPr>
          </w:p>
        </w:tc>
      </w:tr>
      <w:tr w:rsidR="008D653A" w:rsidRPr="00417611" w14:paraId="03609C3D" w14:textId="77777777" w:rsidTr="00EF3AD8">
        <w:trPr>
          <w:trHeight w:val="170"/>
        </w:trPr>
        <w:tc>
          <w:tcPr>
            <w:tcW w:w="2157" w:type="dxa"/>
            <w:vMerge/>
          </w:tcPr>
          <w:p w14:paraId="766DEC99" w14:textId="77777777" w:rsidR="008D653A" w:rsidRPr="00417611" w:rsidRDefault="008D653A" w:rsidP="008D653A">
            <w:pPr>
              <w:pStyle w:val="TM1"/>
            </w:pPr>
          </w:p>
        </w:tc>
        <w:tc>
          <w:tcPr>
            <w:tcW w:w="8186" w:type="dxa"/>
            <w:gridSpan w:val="6"/>
          </w:tcPr>
          <w:p w14:paraId="721AA609" w14:textId="33FBFE23" w:rsidR="008D653A" w:rsidRPr="00417611" w:rsidRDefault="008D653A" w:rsidP="008D653A">
            <w:pPr>
              <w:pStyle w:val="TM1"/>
              <w:keepNext/>
            </w:pPr>
            <w:r>
              <w:t>Andere</w:t>
            </w:r>
          </w:p>
        </w:tc>
      </w:tr>
      <w:tr w:rsidR="008D653A" w:rsidRPr="00417611" w14:paraId="19383791" w14:textId="77777777" w:rsidTr="0027641E">
        <w:trPr>
          <w:trHeight w:val="397"/>
        </w:trPr>
        <w:tc>
          <w:tcPr>
            <w:tcW w:w="2157" w:type="dxa"/>
            <w:vMerge/>
          </w:tcPr>
          <w:p w14:paraId="2C7FD5F6" w14:textId="77777777" w:rsidR="008D653A" w:rsidRPr="00417611" w:rsidRDefault="008D653A" w:rsidP="008D653A">
            <w:pPr>
              <w:pStyle w:val="TM1"/>
            </w:pPr>
          </w:p>
        </w:tc>
        <w:tc>
          <w:tcPr>
            <w:tcW w:w="8186" w:type="dxa"/>
            <w:gridSpan w:val="6"/>
          </w:tcPr>
          <w:p w14:paraId="3F401A28" w14:textId="60C62027" w:rsidR="008D653A" w:rsidRDefault="008D653A" w:rsidP="008D653A">
            <w:pPr>
              <w:pStyle w:val="Std1"/>
            </w:pPr>
            <w:bookmarkStart w:id="0" w:name="_GoBack"/>
            <w:bookmarkEnd w:id="0"/>
          </w:p>
        </w:tc>
      </w:tr>
      <w:tr w:rsidR="001867D9" w:rsidRPr="00417611" w14:paraId="3B003B99" w14:textId="77777777" w:rsidTr="0027641E">
        <w:trPr>
          <w:trHeight w:val="397"/>
        </w:trPr>
        <w:tc>
          <w:tcPr>
            <w:tcW w:w="2157" w:type="dxa"/>
          </w:tcPr>
          <w:p w14:paraId="0E1DD45F" w14:textId="2473CE56" w:rsidR="001867D9" w:rsidRPr="00417611" w:rsidRDefault="001867D9" w:rsidP="008D653A">
            <w:pPr>
              <w:pStyle w:val="TM1"/>
            </w:pPr>
            <w:proofErr w:type="spellStart"/>
            <w:r>
              <w:t>Teamteaching</w:t>
            </w:r>
            <w:proofErr w:type="spellEnd"/>
            <w:r>
              <w:t>:</w:t>
            </w:r>
          </w:p>
        </w:tc>
        <w:tc>
          <w:tcPr>
            <w:tcW w:w="8186" w:type="dxa"/>
            <w:gridSpan w:val="6"/>
          </w:tcPr>
          <w:p w14:paraId="15842E66" w14:textId="77777777" w:rsidR="00F803BF" w:rsidRPr="00F072C5" w:rsidRDefault="00F803BF" w:rsidP="00F803BF">
            <w:pPr>
              <w:pStyle w:val="Std1"/>
            </w:pPr>
            <w:r w:rsidRPr="00F072C5">
              <w:t xml:space="preserve">Kies je samen met je mentor, </w:t>
            </w:r>
            <w:proofErr w:type="spellStart"/>
            <w:r w:rsidRPr="00F072C5">
              <w:t>parallelcollega</w:t>
            </w:r>
            <w:proofErr w:type="spellEnd"/>
            <w:r w:rsidRPr="00F072C5">
              <w:t xml:space="preserve"> en/of medestudent voor een vorm van </w:t>
            </w:r>
            <w:proofErr w:type="spellStart"/>
            <w:r w:rsidRPr="00F072C5">
              <w:t>teamteaching</w:t>
            </w:r>
            <w:proofErr w:type="spellEnd"/>
            <w:r w:rsidRPr="00F072C5">
              <w:t>, dan specificeer je dat in deze rubriek.</w:t>
            </w:r>
          </w:p>
          <w:p w14:paraId="0AF4B4B5" w14:textId="77777777" w:rsidR="00F803BF" w:rsidRPr="00F072C5" w:rsidRDefault="00F803BF" w:rsidP="00F803BF">
            <w:pPr>
              <w:pStyle w:val="Std1"/>
            </w:pPr>
          </w:p>
          <w:p w14:paraId="7135207B" w14:textId="192A9BF1" w:rsidR="00F803BF" w:rsidRDefault="00F803BF" w:rsidP="00F803BF">
            <w:pPr>
              <w:pStyle w:val="Std1"/>
            </w:pPr>
            <w:r w:rsidRPr="00F072C5">
              <w:t xml:space="preserve">Welke vorm(en) van </w:t>
            </w:r>
            <w:proofErr w:type="spellStart"/>
            <w:r w:rsidRPr="00F072C5">
              <w:t>teamteaching</w:t>
            </w:r>
            <w:proofErr w:type="spellEnd"/>
            <w:r w:rsidRPr="00F072C5">
              <w:t xml:space="preserve"> kiezen jullie (ondersteuningsmodel, sequentieel model, parallel model, hoekenwerkmodel, interactief model?) Waarom? Wat is de meerwaarde voor deze activiteit? Wie neemt welke rol op? Als je meerdere vormen van </w:t>
            </w:r>
            <w:proofErr w:type="spellStart"/>
            <w:r w:rsidRPr="00F072C5">
              <w:lastRenderedPageBreak/>
              <w:t>teamteaching</w:t>
            </w:r>
            <w:proofErr w:type="spellEnd"/>
            <w:r w:rsidRPr="00F072C5">
              <w:t xml:space="preserve"> integreert in dit ontwerp, geef dan aan welke vorm je in welke fase toepast.</w:t>
            </w:r>
          </w:p>
          <w:p w14:paraId="12AD2CEB" w14:textId="18A0E7F9" w:rsidR="00BD61F4" w:rsidRDefault="00BD61F4" w:rsidP="00F803BF">
            <w:pPr>
              <w:pStyle w:val="Std1"/>
            </w:pPr>
          </w:p>
          <w:p w14:paraId="6FF00290" w14:textId="46BB1D62" w:rsidR="00BD61F4" w:rsidRPr="00F072C5" w:rsidRDefault="00BD61F4" w:rsidP="00F803BF">
            <w:pPr>
              <w:pStyle w:val="Std1"/>
            </w:pPr>
            <w:r>
              <w:t xml:space="preserve">Als je werkt met het observatie- en/of </w:t>
            </w:r>
            <w:proofErr w:type="spellStart"/>
            <w:r>
              <w:t>coachingsmodel</w:t>
            </w:r>
            <w:proofErr w:type="spellEnd"/>
            <w:r>
              <w:t xml:space="preserve"> geven jullie concreet aan wat de verwachtingen zijn naar de observerende/coachende </w:t>
            </w:r>
            <w:proofErr w:type="spellStart"/>
            <w:r>
              <w:t>teamteacher</w:t>
            </w:r>
            <w:proofErr w:type="spellEnd"/>
            <w:r>
              <w:t xml:space="preserve">. De vraag is niet algemeen (bv. Doe ik het goed? Vinden de </w:t>
            </w:r>
            <w:r>
              <w:t>leerlingen</w:t>
            </w:r>
            <w:r>
              <w:t xml:space="preserve"> het leuk?), maar specifiek en </w:t>
            </w:r>
            <w:proofErr w:type="spellStart"/>
            <w:r>
              <w:t>observeerbaar</w:t>
            </w:r>
            <w:proofErr w:type="spellEnd"/>
            <w:r>
              <w:t xml:space="preserve"> (bv. Ik krijg de feedback dat ik dialect taalgebruik hanteer. Kan jij noteren hoeveel keer ik een </w:t>
            </w:r>
            <w:proofErr w:type="gramStart"/>
            <w:r>
              <w:t>dialect woord</w:t>
            </w:r>
            <w:proofErr w:type="gramEnd"/>
            <w:r>
              <w:t xml:space="preserve"> gebruik?). Neem de resultaten van de observatie/coaching ook mee in het feedbackboekje en in de ‘terugblik leeractiviteit’.</w:t>
            </w:r>
          </w:p>
          <w:p w14:paraId="1E2C0E24" w14:textId="77777777" w:rsidR="00F803BF" w:rsidRPr="00F072C5" w:rsidRDefault="00F803BF" w:rsidP="00F803BF">
            <w:pPr>
              <w:pStyle w:val="TM1"/>
            </w:pPr>
          </w:p>
          <w:p w14:paraId="2968F809" w14:textId="1B272D82" w:rsidR="001867D9" w:rsidRPr="000D0279" w:rsidRDefault="00F803BF" w:rsidP="00F803BF">
            <w:pPr>
              <w:pStyle w:val="Std1"/>
            </w:pPr>
            <w:r w:rsidRPr="00F072C5">
              <w:t xml:space="preserve">Meer info over de </w:t>
            </w:r>
            <w:proofErr w:type="spellStart"/>
            <w:r w:rsidRPr="00F072C5">
              <w:t>teamteachmodellen</w:t>
            </w:r>
            <w:proofErr w:type="spellEnd"/>
            <w:r w:rsidRPr="00F072C5">
              <w:t xml:space="preserve"> vinden jullie op Canvas: praktijk &gt; voorbereiden leeractiviteiten.</w:t>
            </w:r>
          </w:p>
        </w:tc>
      </w:tr>
      <w:tr w:rsidR="001867D9" w:rsidRPr="00417611" w14:paraId="54DD3C9D" w14:textId="77777777" w:rsidTr="001867D9">
        <w:trPr>
          <w:trHeight w:val="465"/>
        </w:trPr>
        <w:tc>
          <w:tcPr>
            <w:tcW w:w="2157" w:type="dxa"/>
          </w:tcPr>
          <w:p w14:paraId="6B324A15" w14:textId="7B9EB364" w:rsidR="001867D9" w:rsidRPr="00417611" w:rsidRDefault="001867D9" w:rsidP="008D653A">
            <w:pPr>
              <w:pStyle w:val="TM1"/>
            </w:pPr>
            <w:r w:rsidRPr="00417611">
              <w:lastRenderedPageBreak/>
              <w:t>Inhoudsanalyse:</w:t>
            </w:r>
          </w:p>
        </w:tc>
        <w:tc>
          <w:tcPr>
            <w:tcW w:w="8186" w:type="dxa"/>
            <w:gridSpan w:val="6"/>
          </w:tcPr>
          <w:p w14:paraId="7355F928" w14:textId="3D3B5DF3" w:rsidR="00BD61F4" w:rsidRDefault="00BD61F4" w:rsidP="00BD61F4">
            <w:pPr>
              <w:pStyle w:val="Std1"/>
            </w:pPr>
            <w:r>
              <w:t xml:space="preserve">Alvorens je het activiteitenverloop kan uitdenken, moet je eerst een helder zicht hebben op de inhoud. </w:t>
            </w:r>
          </w:p>
          <w:p w14:paraId="2990106A" w14:textId="77777777" w:rsidR="00BD61F4" w:rsidRDefault="00BD61F4" w:rsidP="00BD61F4">
            <w:pPr>
              <w:pStyle w:val="Std1"/>
            </w:pPr>
          </w:p>
          <w:p w14:paraId="4444680B" w14:textId="77777777" w:rsidR="00BD61F4" w:rsidRDefault="00BD61F4" w:rsidP="00BD61F4">
            <w:pPr>
              <w:pStyle w:val="Std1"/>
            </w:pPr>
            <w:r>
              <w:t xml:space="preserve">Schrijf hier je leeractiviteit inhoudelijk uit. Welke inhoudelijke stappen worden er gezet om de doelen te bereiken? </w:t>
            </w:r>
          </w:p>
          <w:p w14:paraId="0F585939" w14:textId="7013A8B0" w:rsidR="00BD61F4" w:rsidRDefault="00BD61F4" w:rsidP="00BD61F4">
            <w:pPr>
              <w:pStyle w:val="Std1"/>
              <w:numPr>
                <w:ilvl w:val="0"/>
                <w:numId w:val="15"/>
              </w:numPr>
            </w:pPr>
            <w:r>
              <w:t xml:space="preserve">Noteer de inhouden stapsgewijs: noteer </w:t>
            </w:r>
            <w:r w:rsidRPr="00BD61F4">
              <w:rPr>
                <w:b/>
              </w:rPr>
              <w:t>inhoudelijke tussentitels</w:t>
            </w:r>
            <w:r>
              <w:t xml:space="preserve"> en schrijf de inhoud uit. Dat wil zeggen dat alle inhouden van de oriëntatiefase en de leerfase verwerving (dat kunnen meerdere fases zijn) hier uitgeschreven worden (inclusief een voorbeeldoefening die in de verwervingsfase aan bod komt).</w:t>
            </w:r>
          </w:p>
          <w:p w14:paraId="4B639069" w14:textId="58886496" w:rsidR="00BD61F4" w:rsidRDefault="00BD61F4" w:rsidP="00BD61F4">
            <w:pPr>
              <w:pStyle w:val="Std1"/>
              <w:numPr>
                <w:ilvl w:val="0"/>
                <w:numId w:val="15"/>
              </w:numPr>
            </w:pPr>
            <w:r>
              <w:t xml:space="preserve">Schenk aandacht aan het helder uitschrijven van de </w:t>
            </w:r>
            <w:r w:rsidRPr="00BD61F4">
              <w:rPr>
                <w:b/>
              </w:rPr>
              <w:t>kernbegrippen</w:t>
            </w:r>
            <w:r>
              <w:t xml:space="preserve"> op niveau van de </w:t>
            </w:r>
            <w:r>
              <w:t>leerlingen</w:t>
            </w:r>
            <w:r>
              <w:t xml:space="preserve">. </w:t>
            </w:r>
          </w:p>
          <w:p w14:paraId="45A7E888" w14:textId="09093742" w:rsidR="00BD61F4" w:rsidRDefault="00BD61F4" w:rsidP="00BD61F4">
            <w:pPr>
              <w:pStyle w:val="Std1"/>
              <w:numPr>
                <w:ilvl w:val="0"/>
                <w:numId w:val="15"/>
              </w:numPr>
            </w:pPr>
            <w:r>
              <w:t xml:space="preserve">Geef </w:t>
            </w:r>
            <w:r w:rsidRPr="00BD61F4">
              <w:rPr>
                <w:b/>
              </w:rPr>
              <w:t>inhoudelijke valkuilen en moeilijkheden</w:t>
            </w:r>
            <w:r>
              <w:t xml:space="preserve"> voor de </w:t>
            </w:r>
            <w:r>
              <w:t>leerlingen</w:t>
            </w:r>
            <w:r>
              <w:t xml:space="preserve"> duidelijk aan (indien van toepassing).  </w:t>
            </w:r>
          </w:p>
          <w:p w14:paraId="0350FBEC" w14:textId="0AC9ED55" w:rsidR="001867D9" w:rsidRPr="00417611" w:rsidRDefault="00BD61F4" w:rsidP="00BD61F4">
            <w:pPr>
              <w:pStyle w:val="Std1"/>
              <w:numPr>
                <w:ilvl w:val="0"/>
                <w:numId w:val="15"/>
              </w:numPr>
            </w:pPr>
            <w:r>
              <w:t>Vermijd om bij de rubriek inhoudsanalyse l</w:t>
            </w:r>
            <w:r>
              <w:t>eerling</w:t>
            </w:r>
            <w:r>
              <w:t xml:space="preserve"> – en leerkrachtenactiviteit te noteren. Het gaat om WAT er geleerd wordt, niet </w:t>
            </w:r>
            <w:proofErr w:type="gramStart"/>
            <w:r>
              <w:t>HOE</w:t>
            </w:r>
            <w:proofErr w:type="gramEnd"/>
            <w:r>
              <w:t xml:space="preserve"> er geleerd wordt.</w:t>
            </w:r>
          </w:p>
        </w:tc>
      </w:tr>
      <w:tr w:rsidR="00B83105" w:rsidRPr="00417611" w14:paraId="439F51F5" w14:textId="77777777" w:rsidTr="002237DC">
        <w:trPr>
          <w:trHeight w:val="397"/>
        </w:trPr>
        <w:tc>
          <w:tcPr>
            <w:tcW w:w="2157" w:type="dxa"/>
          </w:tcPr>
          <w:p w14:paraId="5A9A388C" w14:textId="1254F380" w:rsidR="00B83105" w:rsidRPr="00693FC1" w:rsidRDefault="00B83105" w:rsidP="00C77BD5">
            <w:pPr>
              <w:pStyle w:val="TM1"/>
              <w:rPr>
                <w:szCs w:val="18"/>
              </w:rPr>
            </w:pPr>
            <w:r w:rsidRPr="00693FC1">
              <w:rPr>
                <w:szCs w:val="18"/>
              </w:rPr>
              <w:t xml:space="preserve">Gebruikte bronnen: </w:t>
            </w:r>
          </w:p>
        </w:tc>
        <w:tc>
          <w:tcPr>
            <w:tcW w:w="8186" w:type="dxa"/>
            <w:gridSpan w:val="6"/>
          </w:tcPr>
          <w:p w14:paraId="6DBED485" w14:textId="77777777" w:rsidR="00F803BF" w:rsidRDefault="00F803BF" w:rsidP="00F803BF">
            <w:pPr>
              <w:pStyle w:val="Std1"/>
            </w:pPr>
            <w:r>
              <w:t>Welke bronnen heb je gebruikt om de activiteit vorm te geven?</w:t>
            </w:r>
          </w:p>
          <w:p w14:paraId="4F239E86" w14:textId="77777777" w:rsidR="00F803BF" w:rsidRDefault="00F803BF" w:rsidP="00F803BF">
            <w:pPr>
              <w:pStyle w:val="Std1"/>
            </w:pPr>
          </w:p>
          <w:p w14:paraId="4CEBD85E" w14:textId="63FBD4E7" w:rsidR="00F803BF" w:rsidRDefault="00F803BF" w:rsidP="00F803BF">
            <w:pPr>
              <w:pStyle w:val="Std1"/>
            </w:pPr>
            <w:r>
              <w:t>Vermeld hier naam van de methode, uitgeverij en pagina-aanduiding. Geef ook aan of je deze bron al dan niet online raadpleegde.</w:t>
            </w:r>
          </w:p>
          <w:p w14:paraId="29635D37" w14:textId="77777777" w:rsidR="00F803BF" w:rsidRDefault="00F803BF" w:rsidP="00F803BF">
            <w:pPr>
              <w:pStyle w:val="Std1"/>
            </w:pPr>
          </w:p>
          <w:p w14:paraId="6978353D" w14:textId="21648C34" w:rsidR="00FD0C78" w:rsidRPr="00417611" w:rsidRDefault="00F803BF" w:rsidP="00F803BF">
            <w:pPr>
              <w:pStyle w:val="Std1"/>
            </w:pPr>
            <w:r>
              <w:t>Vermeld ook andere bronnen die je raadpleegde, bv. cursussen, andere handleiding, websites (incl. URL). Denk eraan om deze bijkomende bronnen te noteren volgens de correcte APA-richtlijnen!</w:t>
            </w:r>
          </w:p>
        </w:tc>
      </w:tr>
      <w:tr w:rsidR="00B83105" w:rsidRPr="00417611" w14:paraId="40ECB9E6" w14:textId="77777777" w:rsidTr="002237DC">
        <w:trPr>
          <w:trHeight w:val="397"/>
        </w:trPr>
        <w:tc>
          <w:tcPr>
            <w:tcW w:w="2157" w:type="dxa"/>
          </w:tcPr>
          <w:p w14:paraId="5217F3F4" w14:textId="77777777" w:rsidR="00B83105" w:rsidRPr="00417611" w:rsidRDefault="00B83105" w:rsidP="00C77BD5">
            <w:pPr>
              <w:pStyle w:val="TM1"/>
            </w:pPr>
            <w:r w:rsidRPr="00417611">
              <w:t>Bijlagen:</w:t>
            </w:r>
          </w:p>
        </w:tc>
        <w:tc>
          <w:tcPr>
            <w:tcW w:w="8186" w:type="dxa"/>
            <w:gridSpan w:val="6"/>
          </w:tcPr>
          <w:p w14:paraId="168A14C8" w14:textId="77777777" w:rsidR="00F803BF" w:rsidRDefault="00F803BF" w:rsidP="00F803BF">
            <w:pPr>
              <w:pStyle w:val="Std1"/>
            </w:pPr>
            <w:r>
              <w:t>Welke bijlagen horen bij dit ontwerp?</w:t>
            </w:r>
          </w:p>
          <w:p w14:paraId="6C579595" w14:textId="77777777" w:rsidR="00F803BF" w:rsidRDefault="00F803BF" w:rsidP="00F803BF">
            <w:pPr>
              <w:pStyle w:val="Std1"/>
            </w:pPr>
          </w:p>
          <w:p w14:paraId="5F1CD074" w14:textId="1D65FAEA" w:rsidR="00F803BF" w:rsidRDefault="00F803BF" w:rsidP="00F803BF">
            <w:pPr>
              <w:pStyle w:val="Std1"/>
            </w:pPr>
            <w:r>
              <w:t>Bij elke leeractiviteit denk je ook na over de visualisatie en voeg je deze toe!</w:t>
            </w:r>
          </w:p>
          <w:p w14:paraId="6F75CD7A" w14:textId="77777777" w:rsidR="00F803BF" w:rsidRDefault="00F803BF" w:rsidP="00F803BF">
            <w:pPr>
              <w:pStyle w:val="Std1"/>
            </w:pPr>
            <w:r>
              <w:t>Volgende bijlagen zitten dus bij je voorbereiding:</w:t>
            </w:r>
          </w:p>
          <w:p w14:paraId="1558AB46" w14:textId="51513D38" w:rsidR="00F803BF" w:rsidRDefault="00F803BF" w:rsidP="00F803BF">
            <w:pPr>
              <w:pStyle w:val="Std1"/>
              <w:numPr>
                <w:ilvl w:val="0"/>
                <w:numId w:val="15"/>
              </w:numPr>
            </w:pPr>
            <w:r>
              <w:t>Bordplan/visualisering</w:t>
            </w:r>
          </w:p>
          <w:p w14:paraId="05AF49EA" w14:textId="39A3A100" w:rsidR="00F803BF" w:rsidRDefault="00F803BF" w:rsidP="00F803BF">
            <w:pPr>
              <w:pStyle w:val="Std1"/>
              <w:numPr>
                <w:ilvl w:val="0"/>
                <w:numId w:val="15"/>
              </w:numPr>
            </w:pPr>
            <w:r>
              <w:t>Zelf ingevulde versie van oefeningen/werkblad/verbetersleutel/ …</w:t>
            </w:r>
          </w:p>
          <w:p w14:paraId="30B3534D" w14:textId="556451F8" w:rsidR="00F803BF" w:rsidRDefault="00F803BF" w:rsidP="00F803BF">
            <w:pPr>
              <w:pStyle w:val="Std1"/>
              <w:numPr>
                <w:ilvl w:val="0"/>
                <w:numId w:val="15"/>
              </w:numPr>
            </w:pPr>
            <w:r>
              <w:t>Eigen gemaakte materialen (werkbladen, spelmaterialen …) (indien van toepassing)</w:t>
            </w:r>
          </w:p>
          <w:p w14:paraId="7BF6AA35" w14:textId="63595C11" w:rsidR="00B83105" w:rsidRPr="00417611" w:rsidRDefault="00F803BF" w:rsidP="00F803BF">
            <w:pPr>
              <w:pStyle w:val="Std1"/>
            </w:pPr>
            <w:r>
              <w:t xml:space="preserve">Je post deze bijlagen eveneens in je </w:t>
            </w:r>
            <w:r>
              <w:t>stagemap</w:t>
            </w:r>
            <w:r>
              <w:t>.</w:t>
            </w:r>
          </w:p>
        </w:tc>
      </w:tr>
      <w:tr w:rsidR="00B83105" w:rsidRPr="00417611" w14:paraId="76588036" w14:textId="77777777" w:rsidTr="002237DC">
        <w:trPr>
          <w:trHeight w:val="397"/>
        </w:trPr>
        <w:tc>
          <w:tcPr>
            <w:tcW w:w="2157" w:type="dxa"/>
          </w:tcPr>
          <w:p w14:paraId="54A49621" w14:textId="77777777" w:rsidR="00B83105" w:rsidRPr="00417611" w:rsidRDefault="00B83105" w:rsidP="00C77BD5">
            <w:pPr>
              <w:pStyle w:val="TM1"/>
            </w:pPr>
            <w:r w:rsidRPr="00417611">
              <w:t>Materiaal:</w:t>
            </w:r>
          </w:p>
        </w:tc>
        <w:tc>
          <w:tcPr>
            <w:tcW w:w="8186" w:type="dxa"/>
            <w:gridSpan w:val="6"/>
          </w:tcPr>
          <w:p w14:paraId="49204734" w14:textId="1F0B2996" w:rsidR="00B83105" w:rsidRPr="00417611" w:rsidRDefault="00F803BF" w:rsidP="00C77BD5">
            <w:pPr>
              <w:pStyle w:val="Std1"/>
            </w:pPr>
            <w:r w:rsidRPr="00F803BF">
              <w:t>Hier lijst je de materialen op die je nodig hebt bij de uitvoering van de activiteit.</w:t>
            </w:r>
          </w:p>
        </w:tc>
      </w:tr>
      <w:tr w:rsidR="008D653A" w:rsidRPr="00417611" w14:paraId="1798EBCF" w14:textId="77777777" w:rsidTr="0027641E">
        <w:trPr>
          <w:trHeight w:val="397"/>
        </w:trPr>
        <w:tc>
          <w:tcPr>
            <w:tcW w:w="2157" w:type="dxa"/>
          </w:tcPr>
          <w:p w14:paraId="2563B1BD" w14:textId="41FD8242" w:rsidR="008D653A" w:rsidRPr="001001E6" w:rsidRDefault="008D653A" w:rsidP="008D653A">
            <w:pPr>
              <w:pStyle w:val="TM1"/>
            </w:pPr>
            <w:r w:rsidRPr="00417611">
              <w:t>Terugblik leeractiviteit:</w:t>
            </w:r>
          </w:p>
        </w:tc>
        <w:tc>
          <w:tcPr>
            <w:tcW w:w="8186" w:type="dxa"/>
            <w:gridSpan w:val="6"/>
          </w:tcPr>
          <w:p w14:paraId="3E5F9DF1" w14:textId="4642AC03" w:rsidR="00F803BF" w:rsidRDefault="00F803BF" w:rsidP="00F803BF">
            <w:pPr>
              <w:pStyle w:val="Std1"/>
            </w:pPr>
            <w:r w:rsidRPr="004C6700">
              <w:t xml:space="preserve">Deze terugblik doe je na het uitvoeren van de activiteit (in team). Je reflecteert op de les aan de hand van de drie </w:t>
            </w:r>
            <w:r>
              <w:t>onderstaande vragen</w:t>
            </w:r>
            <w:r w:rsidRPr="004C6700">
              <w:t>.</w:t>
            </w:r>
          </w:p>
          <w:p w14:paraId="1F60071C" w14:textId="77777777" w:rsidR="00F803BF" w:rsidRDefault="00F803BF" w:rsidP="00F803BF">
            <w:pPr>
              <w:pStyle w:val="Std1"/>
            </w:pPr>
          </w:p>
          <w:p w14:paraId="67C8B68F" w14:textId="06CDC736" w:rsidR="00F803BF" w:rsidRDefault="00F803BF" w:rsidP="00F803BF">
            <w:pPr>
              <w:pStyle w:val="Std1"/>
            </w:pPr>
            <w:r w:rsidRPr="00F072C5">
              <w:t>Wat neem je uit deze terugblik mee voor verdere differentiatie en evaluatie? Voor een volgende activiteit?</w:t>
            </w:r>
          </w:p>
          <w:p w14:paraId="396A969A" w14:textId="77777777" w:rsidR="00F803BF" w:rsidRDefault="00F803BF" w:rsidP="0050711B">
            <w:pPr>
              <w:pStyle w:val="TM1"/>
              <w:keepNext/>
            </w:pPr>
          </w:p>
          <w:p w14:paraId="77D5B14A" w14:textId="0A472E52" w:rsidR="0050711B" w:rsidRDefault="0050711B" w:rsidP="0050711B">
            <w:pPr>
              <w:pStyle w:val="TM1"/>
              <w:keepNext/>
            </w:pPr>
            <w:r>
              <w:t>Hebben alle leerlingen het focusdoel</w:t>
            </w:r>
            <w:r w:rsidR="00FB546F">
              <w:t>/lesdoelen</w:t>
            </w:r>
            <w:r>
              <w:t xml:space="preserve"> bereikt? </w:t>
            </w:r>
          </w:p>
          <w:p w14:paraId="6D4E81C7" w14:textId="36AAFE16" w:rsidR="0050711B" w:rsidRDefault="0050711B" w:rsidP="0050711B">
            <w:pPr>
              <w:pStyle w:val="Std1"/>
            </w:pPr>
          </w:p>
          <w:p w14:paraId="7C4209EF" w14:textId="19282617" w:rsidR="001B19DA" w:rsidRPr="000D0279" w:rsidRDefault="001B19DA" w:rsidP="001B19DA">
            <w:pPr>
              <w:pStyle w:val="TM1"/>
              <w:keepNext/>
            </w:pPr>
            <w:r>
              <w:t>Wat liep goed?</w:t>
            </w:r>
          </w:p>
          <w:p w14:paraId="3449EFC9" w14:textId="35E502CE" w:rsidR="008D653A" w:rsidRDefault="008D653A" w:rsidP="008D653A">
            <w:pPr>
              <w:pStyle w:val="Std1"/>
            </w:pPr>
          </w:p>
          <w:p w14:paraId="1380CB0A" w14:textId="7F17B563" w:rsidR="001B19DA" w:rsidRDefault="001B19DA" w:rsidP="001B19DA">
            <w:pPr>
              <w:pStyle w:val="TM1"/>
              <w:keepNext/>
            </w:pPr>
            <w:r>
              <w:t>Wat kon beter?</w:t>
            </w:r>
          </w:p>
          <w:p w14:paraId="7CA66C62" w14:textId="2D98B872" w:rsidR="001B19DA" w:rsidRPr="00417611" w:rsidRDefault="001B19DA" w:rsidP="008D653A">
            <w:pPr>
              <w:pStyle w:val="Std1"/>
            </w:pPr>
          </w:p>
        </w:tc>
      </w:tr>
      <w:tr w:rsidR="008D653A" w:rsidRPr="00417611" w14:paraId="35733084" w14:textId="77777777" w:rsidTr="00EF3AD8">
        <w:trPr>
          <w:trHeight w:val="170"/>
        </w:trPr>
        <w:tc>
          <w:tcPr>
            <w:tcW w:w="10343" w:type="dxa"/>
            <w:gridSpan w:val="7"/>
          </w:tcPr>
          <w:p w14:paraId="37B1A77D" w14:textId="36FBDAAF" w:rsidR="008D653A" w:rsidRPr="001001E6" w:rsidRDefault="008D653A" w:rsidP="008D653A">
            <w:pPr>
              <w:pStyle w:val="TM1"/>
              <w:keepNext/>
              <w:rPr>
                <w:sz w:val="16"/>
              </w:rPr>
            </w:pPr>
            <w:r w:rsidRPr="00417611">
              <w:lastRenderedPageBreak/>
              <w:t>Feedback van mentor op voorbereiding:</w:t>
            </w:r>
          </w:p>
        </w:tc>
      </w:tr>
      <w:tr w:rsidR="008D653A" w:rsidRPr="00417611" w14:paraId="1A6FC9F0" w14:textId="77777777" w:rsidTr="00627825">
        <w:trPr>
          <w:trHeight w:val="1304"/>
        </w:trPr>
        <w:tc>
          <w:tcPr>
            <w:tcW w:w="10343" w:type="dxa"/>
            <w:gridSpan w:val="7"/>
          </w:tcPr>
          <w:p w14:paraId="3BCBF481" w14:textId="74513CE6" w:rsidR="008D653A" w:rsidRPr="00417611" w:rsidRDefault="008D653A" w:rsidP="008D653A">
            <w:pPr>
              <w:pStyle w:val="Std1"/>
            </w:pPr>
          </w:p>
        </w:tc>
      </w:tr>
    </w:tbl>
    <w:p w14:paraId="35E30504" w14:textId="0FC2B7AD" w:rsidR="006D4E52" w:rsidRDefault="00A976A4" w:rsidP="005528CB">
      <w:pPr>
        <w:pStyle w:val="Kop1"/>
        <w:spacing w:before="720"/>
        <w:ind w:right="-340"/>
      </w:pPr>
      <w:r>
        <w:t>VERLOOP LEERACTIVITEIT</w:t>
      </w:r>
    </w:p>
    <w:p w14:paraId="3866832C" w14:textId="77777777" w:rsidR="00BD61F4" w:rsidRDefault="00BD61F4" w:rsidP="00BD61F4">
      <w:pPr>
        <w:pStyle w:val="Std1"/>
      </w:pPr>
    </w:p>
    <w:p w14:paraId="5719AC6B" w14:textId="06A9BA8E" w:rsidR="00BD61F4" w:rsidRDefault="00BD61F4" w:rsidP="00BD61F4">
      <w:pPr>
        <w:pStyle w:val="Std1"/>
      </w:pPr>
      <w:r w:rsidRPr="0092088E">
        <w:t>Hier schrijf je het volledige verloop van de activiteit uit.</w:t>
      </w:r>
    </w:p>
    <w:p w14:paraId="0030148A" w14:textId="77777777" w:rsidR="00BD61F4" w:rsidRDefault="00BD61F4" w:rsidP="00BD61F4">
      <w:pPr>
        <w:pStyle w:val="Std1"/>
      </w:pPr>
    </w:p>
    <w:p w14:paraId="6A954F6E" w14:textId="459D3009" w:rsidR="00BD61F4" w:rsidRPr="0066451D" w:rsidRDefault="00BD61F4" w:rsidP="00BD61F4">
      <w:pPr>
        <w:pStyle w:val="Std1"/>
      </w:pPr>
      <w:r w:rsidRPr="0066451D">
        <w:t xml:space="preserve">Heel wat leeractiviteiten in de lagere school kennen een vaste opbouw: oriëntatiefase, leerfase(n) en slot. Deze indeling in verschillende fasen is niet voor alle leeractiviteiten van toepassing. Uiteraard denk je voor elke leeractiviteit na over een gepaste oriëntatiefase (Hoe leid ik de </w:t>
      </w:r>
      <w:r>
        <w:t>leerlingen</w:t>
      </w:r>
      <w:r w:rsidRPr="0066451D">
        <w:t xml:space="preserve"> in de inhoud en de activiteit in?) en rond je elke activiteit duidelijk af. Leerfasen zijn veelal opgedeeld in een verwervingsfase (=aanbrengen nieuwe leerstof) en een verwerkingsfase (=vastzetten en inoefenen van nieuwe leerstof).</w:t>
      </w:r>
    </w:p>
    <w:p w14:paraId="68B23D51" w14:textId="77777777" w:rsidR="00BD61F4" w:rsidRPr="0092088E" w:rsidRDefault="00BD61F4" w:rsidP="00BD61F4">
      <w:pPr>
        <w:pStyle w:val="Std1"/>
      </w:pPr>
    </w:p>
    <w:p w14:paraId="18E72DFC" w14:textId="77777777" w:rsidR="00BD61F4" w:rsidRPr="0092088E" w:rsidRDefault="00BD61F4" w:rsidP="00BD61F4">
      <w:pPr>
        <w:pStyle w:val="Std1"/>
      </w:pPr>
      <w:r w:rsidRPr="0092088E">
        <w:t>Zorg ervoor dat…</w:t>
      </w:r>
    </w:p>
    <w:p w14:paraId="77DBE30D" w14:textId="77777777" w:rsidR="00BD61F4" w:rsidRPr="0092088E" w:rsidRDefault="00BD61F4" w:rsidP="00BD61F4">
      <w:pPr>
        <w:pStyle w:val="Std1"/>
        <w:numPr>
          <w:ilvl w:val="0"/>
          <w:numId w:val="21"/>
        </w:numPr>
      </w:pPr>
      <w:proofErr w:type="gramStart"/>
      <w:r w:rsidRPr="0092088E">
        <w:t>het</w:t>
      </w:r>
      <w:proofErr w:type="gramEnd"/>
      <w:r w:rsidRPr="0092088E">
        <w:t xml:space="preserve"> ontwerp je helpt om een goede leeractiviteit te begeleiden.</w:t>
      </w:r>
    </w:p>
    <w:p w14:paraId="49A26701" w14:textId="77777777" w:rsidR="00BD61F4" w:rsidRPr="0092088E" w:rsidRDefault="00BD61F4" w:rsidP="00BD61F4">
      <w:pPr>
        <w:pStyle w:val="Std1"/>
        <w:numPr>
          <w:ilvl w:val="0"/>
          <w:numId w:val="21"/>
        </w:numPr>
      </w:pPr>
      <w:proofErr w:type="gramStart"/>
      <w:r w:rsidRPr="0092088E">
        <w:t>een</w:t>
      </w:r>
      <w:proofErr w:type="gramEnd"/>
      <w:r w:rsidRPr="0092088E">
        <w:t xml:space="preserve"> andere leraar de leeractiviteit kan inschatten op basis van het ontwerp.</w:t>
      </w:r>
    </w:p>
    <w:p w14:paraId="76565FCF" w14:textId="715FC12B" w:rsidR="00BD61F4" w:rsidRPr="0092088E" w:rsidRDefault="00BD61F4" w:rsidP="00BD61F4">
      <w:pPr>
        <w:pStyle w:val="Std1"/>
        <w:numPr>
          <w:ilvl w:val="0"/>
          <w:numId w:val="21"/>
        </w:numPr>
      </w:pPr>
      <w:proofErr w:type="gramStart"/>
      <w:r w:rsidRPr="0092088E">
        <w:t>het</w:t>
      </w:r>
      <w:proofErr w:type="gramEnd"/>
      <w:r w:rsidRPr="0092088E">
        <w:t xml:space="preserve"> voor jou duidelijk is wanneer de </w:t>
      </w:r>
      <w:r>
        <w:t>leerlingen</w:t>
      </w:r>
      <w:r w:rsidRPr="0092088E">
        <w:t xml:space="preserve"> wat gaan doen.</w:t>
      </w:r>
    </w:p>
    <w:p w14:paraId="6AA68F38" w14:textId="77777777" w:rsidR="00BD61F4" w:rsidRPr="0092088E" w:rsidRDefault="00BD61F4" w:rsidP="00BD61F4">
      <w:pPr>
        <w:pStyle w:val="Std1"/>
        <w:numPr>
          <w:ilvl w:val="0"/>
          <w:numId w:val="21"/>
        </w:numPr>
      </w:pPr>
      <w:proofErr w:type="gramStart"/>
      <w:r w:rsidRPr="0092088E">
        <w:t>er</w:t>
      </w:r>
      <w:proofErr w:type="gramEnd"/>
      <w:r w:rsidRPr="0092088E">
        <w:t xml:space="preserve"> een duidelijke afstemming is tussen doelen, activiteiten, inhouden en evaluatie.</w:t>
      </w:r>
    </w:p>
    <w:p w14:paraId="61C18815" w14:textId="536774BA" w:rsidR="005C47ED" w:rsidRDefault="005C47ED" w:rsidP="005C47ED"/>
    <w:p w14:paraId="0D7D9B41" w14:textId="399AAD78" w:rsidR="00BD61F4" w:rsidRPr="00BD61F4" w:rsidRDefault="00BD61F4" w:rsidP="00BD61F4">
      <w:pPr>
        <w:pStyle w:val="Std1"/>
        <w:rPr>
          <w:u w:val="single"/>
        </w:rPr>
      </w:pPr>
      <w:r w:rsidRPr="00BD61F4">
        <w:rPr>
          <w:u w:val="single"/>
        </w:rPr>
        <w:t>Hoe pak je het aan?</w:t>
      </w:r>
    </w:p>
    <w:p w14:paraId="14D97823" w14:textId="75E2810C" w:rsidR="00BD61F4" w:rsidRPr="0092088E" w:rsidRDefault="00BD61F4" w:rsidP="00BD61F4">
      <w:pPr>
        <w:pStyle w:val="Std1"/>
      </w:pPr>
      <w:r w:rsidRPr="0092088E">
        <w:t xml:space="preserve">Je start met het kopiëren van de inhouden (samen met de inhoudelijke tussentitels) in de juiste fase. </w:t>
      </w:r>
    </w:p>
    <w:p w14:paraId="5D4400A4" w14:textId="77777777" w:rsidR="00BD61F4" w:rsidRDefault="00BD61F4" w:rsidP="00BD61F4">
      <w:pPr>
        <w:pStyle w:val="Std1"/>
      </w:pPr>
    </w:p>
    <w:p w14:paraId="6EF962C5" w14:textId="29BD4670" w:rsidR="00BD61F4" w:rsidRPr="0092088E" w:rsidRDefault="00BD61F4" w:rsidP="00BD61F4">
      <w:pPr>
        <w:pStyle w:val="Std1"/>
      </w:pPr>
      <w:r w:rsidRPr="0092088E">
        <w:t xml:space="preserve">In elke fase noteer je steeds 2 rubrieken: </w:t>
      </w:r>
      <w:r w:rsidRPr="004E4042">
        <w:rPr>
          <w:i/>
          <w:iCs/>
        </w:rPr>
        <w:t>Methode</w:t>
      </w:r>
      <w:r w:rsidRPr="0092088E">
        <w:t xml:space="preserve"> en </w:t>
      </w:r>
      <w:r w:rsidRPr="004E4042">
        <w:rPr>
          <w:i/>
          <w:iCs/>
        </w:rPr>
        <w:t>Inhoud</w:t>
      </w:r>
      <w:r w:rsidRPr="0092088E">
        <w:t xml:space="preserve">. Indien je een OLG of een ander vraaggesprek houdt, voorzie je ook de rubriek </w:t>
      </w:r>
      <w:r w:rsidRPr="004E4042">
        <w:rPr>
          <w:i/>
          <w:iCs/>
        </w:rPr>
        <w:t xml:space="preserve">Mogelijke </w:t>
      </w:r>
      <w:r>
        <w:rPr>
          <w:i/>
          <w:iCs/>
        </w:rPr>
        <w:t>v</w:t>
      </w:r>
      <w:r w:rsidRPr="004E4042">
        <w:rPr>
          <w:i/>
          <w:iCs/>
        </w:rPr>
        <w:t>ragen</w:t>
      </w:r>
      <w:r w:rsidRPr="0092088E">
        <w:t>.</w:t>
      </w:r>
    </w:p>
    <w:p w14:paraId="3102770E" w14:textId="77777777" w:rsidR="00BD61F4" w:rsidRDefault="00BD61F4" w:rsidP="00BD61F4">
      <w:pPr>
        <w:pStyle w:val="Std1"/>
      </w:pPr>
    </w:p>
    <w:p w14:paraId="704F065E" w14:textId="07FA8665" w:rsidR="00BD61F4" w:rsidRPr="0092088E" w:rsidRDefault="00BD61F4" w:rsidP="00BD61F4">
      <w:pPr>
        <w:pStyle w:val="Std1"/>
      </w:pPr>
      <w:r w:rsidRPr="0092088E">
        <w:t xml:space="preserve">Bij </w:t>
      </w:r>
      <w:r w:rsidRPr="005A3E6D">
        <w:rPr>
          <w:i/>
          <w:iCs/>
        </w:rPr>
        <w:t>Methode</w:t>
      </w:r>
      <w:r w:rsidRPr="0092088E">
        <w:t xml:space="preserve"> noteer je </w:t>
      </w:r>
      <w:proofErr w:type="gramStart"/>
      <w:r w:rsidRPr="0092088E">
        <w:t>HOE</w:t>
      </w:r>
      <w:proofErr w:type="gramEnd"/>
      <w:r w:rsidRPr="0092088E">
        <w:t xml:space="preserve"> je je activiteit vormgeeft, rekening houdend met deze richtvragen:</w:t>
      </w:r>
    </w:p>
    <w:p w14:paraId="22B42615" w14:textId="77777777" w:rsidR="00BD61F4" w:rsidRPr="0092088E" w:rsidRDefault="00BD61F4" w:rsidP="00BD61F4">
      <w:pPr>
        <w:pStyle w:val="Std1"/>
        <w:numPr>
          <w:ilvl w:val="0"/>
          <w:numId w:val="22"/>
        </w:numPr>
      </w:pPr>
      <w:r w:rsidRPr="0092088E">
        <w:t xml:space="preserve">Wat doe jij als </w:t>
      </w:r>
      <w:r w:rsidRPr="0092088E">
        <w:rPr>
          <w:b/>
          <w:bCs/>
        </w:rPr>
        <w:t>leerkracht</w:t>
      </w:r>
      <w:r w:rsidRPr="0092088E">
        <w:t>? (</w:t>
      </w:r>
      <w:proofErr w:type="gramStart"/>
      <w:r w:rsidRPr="0092088E">
        <w:t>welke</w:t>
      </w:r>
      <w:proofErr w:type="gramEnd"/>
      <w:r w:rsidRPr="0092088E">
        <w:t xml:space="preserve"> instructies geef je, hoe gebruik je het bord, welke materialen gebruik je, hoe groepeer je leerlingen, welke klasopstelling hanteer je? Hoe differentieer je</w:t>
      </w:r>
      <w:r>
        <w:t xml:space="preserve"> en waarom maak je deze keuze</w:t>
      </w:r>
      <w:r w:rsidRPr="0092088E">
        <w:t>? ....)</w:t>
      </w:r>
    </w:p>
    <w:p w14:paraId="7425B6B0" w14:textId="77777777" w:rsidR="00BD61F4" w:rsidRPr="0092088E" w:rsidRDefault="00BD61F4" w:rsidP="00BD61F4">
      <w:pPr>
        <w:pStyle w:val="Std1"/>
        <w:numPr>
          <w:ilvl w:val="0"/>
          <w:numId w:val="22"/>
        </w:numPr>
      </w:pPr>
      <w:r w:rsidRPr="0092088E">
        <w:t xml:space="preserve">Welke leeractiviteiten voeren de </w:t>
      </w:r>
      <w:r w:rsidRPr="0092088E">
        <w:rPr>
          <w:b/>
          <w:bCs/>
        </w:rPr>
        <w:t>leerlingen</w:t>
      </w:r>
      <w:r w:rsidRPr="0092088E">
        <w:t xml:space="preserve"> uit om de doelen te bereiken? Noteer hier enkel dat wat relevant is (dus niet: de </w:t>
      </w:r>
      <w:proofErr w:type="spellStart"/>
      <w:r w:rsidRPr="0092088E">
        <w:t>lln</w:t>
      </w:r>
      <w:proofErr w:type="spellEnd"/>
      <w:r w:rsidRPr="0092088E">
        <w:t xml:space="preserve"> steken hun vinger op </w:t>
      </w:r>
      <w:proofErr w:type="gramStart"/>
      <w:r w:rsidRPr="0092088E">
        <w:t>OF</w:t>
      </w:r>
      <w:proofErr w:type="gramEnd"/>
      <w:r w:rsidRPr="0092088E">
        <w:t xml:space="preserve"> de </w:t>
      </w:r>
      <w:proofErr w:type="spellStart"/>
      <w:r w:rsidRPr="0092088E">
        <w:t>lln</w:t>
      </w:r>
      <w:proofErr w:type="spellEnd"/>
      <w:r w:rsidRPr="0092088E">
        <w:t xml:space="preserve"> antwoorden).</w:t>
      </w:r>
    </w:p>
    <w:p w14:paraId="65DE6D94" w14:textId="77777777" w:rsidR="00BD61F4" w:rsidRDefault="00BD61F4" w:rsidP="00BD61F4">
      <w:pPr>
        <w:pStyle w:val="Std1"/>
        <w:ind w:left="720"/>
        <w:rPr>
          <w:highlight w:val="yellow"/>
        </w:rPr>
      </w:pPr>
    </w:p>
    <w:p w14:paraId="211EB97C" w14:textId="77777777" w:rsidR="00BD61F4" w:rsidRPr="00B0481C" w:rsidRDefault="00BD61F4" w:rsidP="00BD61F4">
      <w:pPr>
        <w:pStyle w:val="Std1"/>
      </w:pPr>
      <w:r w:rsidRPr="00B0481C">
        <w:t xml:space="preserve">Bij </w:t>
      </w:r>
      <w:r w:rsidRPr="005A3E6D">
        <w:rPr>
          <w:i/>
          <w:iCs/>
        </w:rPr>
        <w:t xml:space="preserve">Mogelijke </w:t>
      </w:r>
      <w:proofErr w:type="gramStart"/>
      <w:r>
        <w:rPr>
          <w:i/>
          <w:iCs/>
        </w:rPr>
        <w:t>v</w:t>
      </w:r>
      <w:r w:rsidRPr="005A3E6D">
        <w:rPr>
          <w:i/>
          <w:iCs/>
        </w:rPr>
        <w:t>ragen</w:t>
      </w:r>
      <w:r w:rsidRPr="00B0481C">
        <w:t xml:space="preserve"> lijst</w:t>
      </w:r>
      <w:proofErr w:type="gramEnd"/>
      <w:r w:rsidRPr="00B0481C">
        <w:t xml:space="preserve"> je de </w:t>
      </w:r>
      <w:r>
        <w:t xml:space="preserve">belangrijkste </w:t>
      </w:r>
      <w:r w:rsidRPr="00B0481C">
        <w:t xml:space="preserve">vragen op die je zal stellen tijdens deze </w:t>
      </w:r>
      <w:proofErr w:type="spellStart"/>
      <w:r w:rsidRPr="00B0481C">
        <w:t>lesfase</w:t>
      </w:r>
      <w:proofErr w:type="spellEnd"/>
      <w:r w:rsidRPr="00B0481C">
        <w:t>.</w:t>
      </w:r>
      <w:r>
        <w:t xml:space="preserve"> Zorg voor een variatie aan vragen (open vragen, </w:t>
      </w:r>
      <w:proofErr w:type="gramStart"/>
      <w:r>
        <w:t>denkvragen,…</w:t>
      </w:r>
      <w:proofErr w:type="gramEnd"/>
      <w:r>
        <w:t>). Je schrijft de vragen letterlijk uit (in actieve vorm).</w:t>
      </w:r>
    </w:p>
    <w:p w14:paraId="32BE810C" w14:textId="77777777" w:rsidR="00BD61F4" w:rsidRPr="00B0481C" w:rsidRDefault="00BD61F4" w:rsidP="00BD61F4">
      <w:pPr>
        <w:pStyle w:val="Std1"/>
      </w:pPr>
    </w:p>
    <w:p w14:paraId="51696946" w14:textId="77777777" w:rsidR="00BD61F4" w:rsidRPr="00B0481C" w:rsidRDefault="00BD61F4" w:rsidP="00BD61F4">
      <w:pPr>
        <w:pStyle w:val="Std1"/>
      </w:pPr>
      <w:r w:rsidRPr="00B0481C">
        <w:t xml:space="preserve">Bij </w:t>
      </w:r>
      <w:r w:rsidRPr="00FD6695">
        <w:rPr>
          <w:i/>
          <w:iCs/>
        </w:rPr>
        <w:t>Inhoud</w:t>
      </w:r>
      <w:r w:rsidRPr="00B0481C">
        <w:t>:</w:t>
      </w:r>
    </w:p>
    <w:p w14:paraId="53F879F2" w14:textId="77777777" w:rsidR="00BD61F4" w:rsidRPr="00B0481C" w:rsidRDefault="00BD61F4" w:rsidP="00BD61F4">
      <w:pPr>
        <w:pStyle w:val="Std1"/>
        <w:numPr>
          <w:ilvl w:val="0"/>
          <w:numId w:val="23"/>
        </w:numPr>
      </w:pPr>
      <w:proofErr w:type="gramStart"/>
      <w:r>
        <w:t>k</w:t>
      </w:r>
      <w:r w:rsidRPr="00B0481C">
        <w:t>opieer</w:t>
      </w:r>
      <w:proofErr w:type="gramEnd"/>
      <w:r w:rsidRPr="00B0481C">
        <w:t xml:space="preserve"> je de inhouden van de inhoudsanalyse in de oriëntatiefase en de leerfase (verwerving)</w:t>
      </w:r>
      <w:r>
        <w:t>. Je vult de inhoud aan waar nodig met bv. extra voorbeelden.</w:t>
      </w:r>
    </w:p>
    <w:p w14:paraId="7E6B18BE" w14:textId="77777777" w:rsidR="00BD61F4" w:rsidRPr="00B0481C" w:rsidRDefault="00BD61F4" w:rsidP="00BD61F4">
      <w:pPr>
        <w:pStyle w:val="Std1"/>
        <w:numPr>
          <w:ilvl w:val="0"/>
          <w:numId w:val="23"/>
        </w:numPr>
      </w:pPr>
      <w:proofErr w:type="gramStart"/>
      <w:r>
        <w:t>i</w:t>
      </w:r>
      <w:r w:rsidRPr="00B0481C">
        <w:t>n</w:t>
      </w:r>
      <w:proofErr w:type="gramEnd"/>
      <w:r w:rsidRPr="00B0481C">
        <w:t xml:space="preserve"> de leerfase verwerking noteer je de aard</w:t>
      </w:r>
      <w:r>
        <w:t>/soort</w:t>
      </w:r>
      <w:r w:rsidRPr="00B0481C">
        <w:t xml:space="preserve"> van de oefeningen die gemaakt worden. Je mag verwijzen naar de oefeningen in bijlage (zelf ingevulde versie</w:t>
      </w:r>
      <w:r>
        <w:t xml:space="preserve"> – bewerk deze!</w:t>
      </w:r>
      <w:r w:rsidRPr="00B0481C">
        <w:t>). Je geeft ook aan welke inhoudelijke aandachtspunten er zijn.</w:t>
      </w:r>
    </w:p>
    <w:p w14:paraId="6DA13D70" w14:textId="77777777" w:rsidR="00BD61F4" w:rsidRPr="005E28F6" w:rsidRDefault="00BD61F4" w:rsidP="00BD61F4">
      <w:pPr>
        <w:pStyle w:val="Std1"/>
        <w:ind w:left="720"/>
        <w:rPr>
          <w:highlight w:val="yellow"/>
        </w:rPr>
      </w:pPr>
    </w:p>
    <w:p w14:paraId="5DBEDACF" w14:textId="716FCC2A" w:rsidR="00BD61F4" w:rsidRPr="00E71F00" w:rsidRDefault="00BD61F4" w:rsidP="00BD61F4">
      <w:pPr>
        <w:pStyle w:val="Std1"/>
      </w:pPr>
      <w:r w:rsidRPr="00E71F00">
        <w:t xml:space="preserve">Vergeet de timing van de verschillende fasen niet te noteren in de </w:t>
      </w:r>
      <w:proofErr w:type="spellStart"/>
      <w:r w:rsidRPr="00E71F00">
        <w:t>linkerkolom</w:t>
      </w:r>
      <w:proofErr w:type="spellEnd"/>
      <w:r w:rsidRPr="00E71F00">
        <w:t>.</w:t>
      </w:r>
      <w:r>
        <w:t xml:space="preserve"> </w:t>
      </w:r>
      <w:r>
        <w:t>Overtollige of lege tabellen verwijder je uit het document.</w:t>
      </w:r>
      <w:r>
        <w:t xml:space="preserve"> </w:t>
      </w:r>
    </w:p>
    <w:p w14:paraId="42F5E906" w14:textId="77777777" w:rsidR="00BD61F4" w:rsidRDefault="00BD61F4" w:rsidP="005C47ED"/>
    <w:p w14:paraId="6F73DB18" w14:textId="77777777" w:rsidR="005C47ED" w:rsidRPr="005C47ED" w:rsidRDefault="005C47ED" w:rsidP="005C47ED"/>
    <w:tbl>
      <w:tblPr>
        <w:tblStyle w:val="Tabelraster"/>
        <w:tblW w:w="10348" w:type="dxa"/>
        <w:tblInd w:w="-5" w:type="dxa"/>
        <w:tblLook w:val="04A0" w:firstRow="1" w:lastRow="0" w:firstColumn="1" w:lastColumn="0" w:noHBand="0" w:noVBand="1"/>
      </w:tblPr>
      <w:tblGrid>
        <w:gridCol w:w="1418"/>
        <w:gridCol w:w="8930"/>
      </w:tblGrid>
      <w:tr w:rsidR="00264C64" w:rsidRPr="00417611" w14:paraId="3E0B145F" w14:textId="77777777" w:rsidTr="0027641E">
        <w:trPr>
          <w:trHeight w:val="227"/>
        </w:trPr>
        <w:tc>
          <w:tcPr>
            <w:tcW w:w="10348" w:type="dxa"/>
            <w:gridSpan w:val="2"/>
            <w:shd w:val="clear" w:color="auto" w:fill="auto"/>
          </w:tcPr>
          <w:p w14:paraId="62FA7944" w14:textId="77777777" w:rsidR="00264C64" w:rsidRPr="00417611" w:rsidRDefault="00264C64" w:rsidP="00166D90">
            <w:pPr>
              <w:pStyle w:val="TM1"/>
              <w:keepNext/>
              <w:jc w:val="center"/>
            </w:pPr>
            <w:r w:rsidRPr="00417611">
              <w:t>Oriëntatiefase</w:t>
            </w:r>
          </w:p>
        </w:tc>
      </w:tr>
      <w:tr w:rsidR="00BA5153" w:rsidRPr="00417611" w14:paraId="76671999" w14:textId="77777777" w:rsidTr="00BA5153">
        <w:trPr>
          <w:trHeight w:val="1134"/>
        </w:trPr>
        <w:tc>
          <w:tcPr>
            <w:tcW w:w="1418" w:type="dxa"/>
            <w:shd w:val="clear" w:color="auto" w:fill="auto"/>
          </w:tcPr>
          <w:p w14:paraId="7D0B0ACA" w14:textId="041DB96C" w:rsidR="001B19DA" w:rsidRPr="00417611" w:rsidRDefault="001B19DA" w:rsidP="005B7B69">
            <w:pPr>
              <w:pStyle w:val="Std1"/>
            </w:pPr>
            <w:r>
              <w:t>Timing:</w:t>
            </w:r>
          </w:p>
        </w:tc>
        <w:tc>
          <w:tcPr>
            <w:tcW w:w="8930" w:type="dxa"/>
            <w:shd w:val="clear" w:color="auto" w:fill="auto"/>
          </w:tcPr>
          <w:p w14:paraId="5BCA2E82" w14:textId="717DAAB6" w:rsidR="00BA5153" w:rsidRPr="00417611" w:rsidRDefault="00BA5153" w:rsidP="005B7B69">
            <w:pPr>
              <w:pStyle w:val="Std1"/>
            </w:pPr>
          </w:p>
        </w:tc>
      </w:tr>
      <w:tr w:rsidR="0027641E" w:rsidRPr="00417611" w14:paraId="189952AB" w14:textId="77777777" w:rsidTr="00B05A03">
        <w:trPr>
          <w:trHeight w:val="227"/>
        </w:trPr>
        <w:tc>
          <w:tcPr>
            <w:tcW w:w="10348" w:type="dxa"/>
            <w:gridSpan w:val="2"/>
            <w:shd w:val="clear" w:color="auto" w:fill="auto"/>
          </w:tcPr>
          <w:p w14:paraId="53344DCB" w14:textId="7E5480D7" w:rsidR="0027641E" w:rsidRPr="00417611" w:rsidRDefault="0027641E" w:rsidP="00166D90">
            <w:pPr>
              <w:pStyle w:val="TM1"/>
              <w:keepNext/>
              <w:jc w:val="center"/>
            </w:pPr>
            <w:r w:rsidRPr="00417611">
              <w:lastRenderedPageBreak/>
              <w:t xml:space="preserve">Leerfase 1 </w:t>
            </w:r>
            <w:r>
              <w:rPr>
                <w:b w:val="0"/>
              </w:rPr>
              <w:t>(verwervings</w:t>
            </w:r>
            <w:proofErr w:type="gramStart"/>
            <w:r>
              <w:rPr>
                <w:b w:val="0"/>
              </w:rPr>
              <w:t>- /</w:t>
            </w:r>
            <w:proofErr w:type="gramEnd"/>
            <w:r w:rsidRPr="005550B9">
              <w:rPr>
                <w:b w:val="0"/>
              </w:rPr>
              <w:t xml:space="preserve"> </w:t>
            </w:r>
            <w:r w:rsidRPr="00952E0F">
              <w:rPr>
                <w:b w:val="0"/>
              </w:rPr>
              <w:t>verwerkingsfase</w:t>
            </w:r>
            <w:r w:rsidRPr="005550B9">
              <w:rPr>
                <w:b w:val="0"/>
              </w:rPr>
              <w:t>)</w:t>
            </w:r>
            <w:r w:rsidR="00B85EB2">
              <w:rPr>
                <w:b w:val="0"/>
              </w:rPr>
              <w:t xml:space="preserve"> </w:t>
            </w:r>
          </w:p>
        </w:tc>
      </w:tr>
      <w:tr w:rsidR="00BA5153" w:rsidRPr="00417611" w14:paraId="5AFC4958" w14:textId="77777777" w:rsidTr="00BA5153">
        <w:trPr>
          <w:trHeight w:val="1134"/>
        </w:trPr>
        <w:tc>
          <w:tcPr>
            <w:tcW w:w="1418" w:type="dxa"/>
            <w:shd w:val="clear" w:color="auto" w:fill="auto"/>
          </w:tcPr>
          <w:p w14:paraId="4CFC7425" w14:textId="576EC3E3" w:rsidR="00BA5153" w:rsidRPr="00417611" w:rsidRDefault="001B19DA" w:rsidP="00B05A03">
            <w:pPr>
              <w:pStyle w:val="Std1"/>
            </w:pPr>
            <w:r>
              <w:t>Timing:</w:t>
            </w:r>
          </w:p>
        </w:tc>
        <w:tc>
          <w:tcPr>
            <w:tcW w:w="8930" w:type="dxa"/>
            <w:shd w:val="clear" w:color="auto" w:fill="auto"/>
          </w:tcPr>
          <w:p w14:paraId="4D052F81" w14:textId="1C0B9C3F" w:rsidR="00BA5153" w:rsidRPr="00417611" w:rsidRDefault="00BD61F4" w:rsidP="00B05A03">
            <w:pPr>
              <w:pStyle w:val="Std1"/>
            </w:pPr>
            <w:r>
              <w:t>Geef telkens aan of het om een verwervings- of om een verwerkingsfase gaat. Je verwijdert het begrip dat niet van toepassing is.</w:t>
            </w:r>
          </w:p>
        </w:tc>
      </w:tr>
      <w:tr w:rsidR="0027641E" w:rsidRPr="00417611" w14:paraId="7BC0380C" w14:textId="77777777" w:rsidTr="00B05A03">
        <w:trPr>
          <w:trHeight w:val="227"/>
        </w:trPr>
        <w:tc>
          <w:tcPr>
            <w:tcW w:w="10348" w:type="dxa"/>
            <w:gridSpan w:val="2"/>
            <w:shd w:val="clear" w:color="auto" w:fill="auto"/>
          </w:tcPr>
          <w:p w14:paraId="1B969AE0" w14:textId="2E4F5BDA" w:rsidR="0027641E" w:rsidRPr="00417611" w:rsidRDefault="0027641E" w:rsidP="00166D90">
            <w:pPr>
              <w:pStyle w:val="TM1"/>
              <w:keepNext/>
              <w:jc w:val="center"/>
            </w:pPr>
            <w:r>
              <w:t>Leerfase 2</w:t>
            </w:r>
            <w:r w:rsidRPr="00417611">
              <w:t xml:space="preserve"> </w:t>
            </w:r>
            <w:r>
              <w:rPr>
                <w:b w:val="0"/>
              </w:rPr>
              <w:t>(</w:t>
            </w:r>
            <w:r w:rsidRPr="00952E0F">
              <w:rPr>
                <w:b w:val="0"/>
              </w:rPr>
              <w:t>verwervings</w:t>
            </w:r>
            <w:proofErr w:type="gramStart"/>
            <w:r>
              <w:rPr>
                <w:b w:val="0"/>
              </w:rPr>
              <w:t>- /</w:t>
            </w:r>
            <w:proofErr w:type="gramEnd"/>
            <w:r w:rsidRPr="005550B9">
              <w:rPr>
                <w:b w:val="0"/>
              </w:rPr>
              <w:t xml:space="preserve"> verwerkingsfase)</w:t>
            </w:r>
          </w:p>
        </w:tc>
      </w:tr>
      <w:tr w:rsidR="00BA5153" w:rsidRPr="00417611" w14:paraId="7B4B2E6F" w14:textId="77777777" w:rsidTr="00BA5153">
        <w:trPr>
          <w:trHeight w:val="1134"/>
        </w:trPr>
        <w:tc>
          <w:tcPr>
            <w:tcW w:w="1418" w:type="dxa"/>
            <w:shd w:val="clear" w:color="auto" w:fill="auto"/>
          </w:tcPr>
          <w:p w14:paraId="3CD0BA9A" w14:textId="58044E63" w:rsidR="00BA5153" w:rsidRPr="00417611" w:rsidRDefault="001B19DA" w:rsidP="00B05A03">
            <w:pPr>
              <w:pStyle w:val="Std1"/>
            </w:pPr>
            <w:r>
              <w:t>Timing:</w:t>
            </w:r>
          </w:p>
        </w:tc>
        <w:tc>
          <w:tcPr>
            <w:tcW w:w="8930" w:type="dxa"/>
            <w:shd w:val="clear" w:color="auto" w:fill="auto"/>
          </w:tcPr>
          <w:p w14:paraId="183318CD" w14:textId="30C626F1" w:rsidR="00BA5153" w:rsidRPr="00417611" w:rsidRDefault="00BA5153" w:rsidP="00B05A03">
            <w:pPr>
              <w:pStyle w:val="Std1"/>
            </w:pPr>
          </w:p>
        </w:tc>
      </w:tr>
      <w:tr w:rsidR="0027641E" w:rsidRPr="00417611" w14:paraId="7D2D1682" w14:textId="77777777" w:rsidTr="00B05A03">
        <w:trPr>
          <w:trHeight w:val="227"/>
        </w:trPr>
        <w:tc>
          <w:tcPr>
            <w:tcW w:w="10348" w:type="dxa"/>
            <w:gridSpan w:val="2"/>
            <w:shd w:val="clear" w:color="auto" w:fill="auto"/>
          </w:tcPr>
          <w:p w14:paraId="0E4160D9" w14:textId="6730E3A7" w:rsidR="0027641E" w:rsidRPr="00417611" w:rsidRDefault="0027641E" w:rsidP="00166D90">
            <w:pPr>
              <w:pStyle w:val="TM1"/>
              <w:keepNext/>
              <w:jc w:val="center"/>
            </w:pPr>
            <w:r>
              <w:t>Leerfase 3</w:t>
            </w:r>
            <w:r w:rsidRPr="00417611">
              <w:t xml:space="preserve"> </w:t>
            </w:r>
            <w:r>
              <w:rPr>
                <w:b w:val="0"/>
              </w:rPr>
              <w:t>(</w:t>
            </w:r>
            <w:r w:rsidRPr="00952E0F">
              <w:rPr>
                <w:b w:val="0"/>
              </w:rPr>
              <w:t>verwervings</w:t>
            </w:r>
            <w:proofErr w:type="gramStart"/>
            <w:r>
              <w:rPr>
                <w:b w:val="0"/>
              </w:rPr>
              <w:t>- /</w:t>
            </w:r>
            <w:proofErr w:type="gramEnd"/>
            <w:r w:rsidRPr="005550B9">
              <w:rPr>
                <w:b w:val="0"/>
              </w:rPr>
              <w:t xml:space="preserve"> verwerkingsfase)</w:t>
            </w:r>
          </w:p>
        </w:tc>
      </w:tr>
      <w:tr w:rsidR="00BA5153" w:rsidRPr="00417611" w14:paraId="408608AD" w14:textId="77777777" w:rsidTr="00BA5153">
        <w:trPr>
          <w:trHeight w:val="1134"/>
        </w:trPr>
        <w:tc>
          <w:tcPr>
            <w:tcW w:w="1418" w:type="dxa"/>
            <w:shd w:val="clear" w:color="auto" w:fill="auto"/>
          </w:tcPr>
          <w:p w14:paraId="5BE2ABA7" w14:textId="0DB52449" w:rsidR="00BA5153" w:rsidRPr="00417611" w:rsidRDefault="001B19DA" w:rsidP="00B05A03">
            <w:pPr>
              <w:pStyle w:val="Std1"/>
            </w:pPr>
            <w:r>
              <w:t>Timing:</w:t>
            </w:r>
          </w:p>
        </w:tc>
        <w:tc>
          <w:tcPr>
            <w:tcW w:w="8930" w:type="dxa"/>
            <w:shd w:val="clear" w:color="auto" w:fill="auto"/>
          </w:tcPr>
          <w:p w14:paraId="45C5637A" w14:textId="2E750F8F" w:rsidR="00BA5153" w:rsidRPr="00417611" w:rsidRDefault="00BA5153" w:rsidP="00B05A03">
            <w:pPr>
              <w:pStyle w:val="Std1"/>
            </w:pPr>
          </w:p>
        </w:tc>
      </w:tr>
      <w:tr w:rsidR="0027641E" w:rsidRPr="00417611" w14:paraId="4DC5931E" w14:textId="77777777" w:rsidTr="00B05A03">
        <w:trPr>
          <w:trHeight w:val="227"/>
        </w:trPr>
        <w:tc>
          <w:tcPr>
            <w:tcW w:w="10348" w:type="dxa"/>
            <w:gridSpan w:val="2"/>
            <w:shd w:val="clear" w:color="auto" w:fill="auto"/>
          </w:tcPr>
          <w:p w14:paraId="7107A804" w14:textId="38DB0082" w:rsidR="0027641E" w:rsidRPr="00417611" w:rsidRDefault="0027641E" w:rsidP="00166D90">
            <w:pPr>
              <w:pStyle w:val="TM1"/>
              <w:keepNext/>
              <w:jc w:val="center"/>
            </w:pPr>
            <w:r>
              <w:t>Leerfase 4</w:t>
            </w:r>
            <w:r w:rsidRPr="00417611">
              <w:t xml:space="preserve"> </w:t>
            </w:r>
            <w:r>
              <w:rPr>
                <w:b w:val="0"/>
              </w:rPr>
              <w:t>(</w:t>
            </w:r>
            <w:r w:rsidRPr="00952E0F">
              <w:rPr>
                <w:b w:val="0"/>
              </w:rPr>
              <w:t>verwervings</w:t>
            </w:r>
            <w:proofErr w:type="gramStart"/>
            <w:r>
              <w:rPr>
                <w:b w:val="0"/>
              </w:rPr>
              <w:t>- /</w:t>
            </w:r>
            <w:proofErr w:type="gramEnd"/>
            <w:r w:rsidRPr="005550B9">
              <w:rPr>
                <w:b w:val="0"/>
              </w:rPr>
              <w:t xml:space="preserve"> verwerkingsfase)</w:t>
            </w:r>
          </w:p>
        </w:tc>
      </w:tr>
      <w:tr w:rsidR="00BA5153" w:rsidRPr="00417611" w14:paraId="215822DD" w14:textId="77777777" w:rsidTr="00BA5153">
        <w:trPr>
          <w:trHeight w:val="1134"/>
        </w:trPr>
        <w:tc>
          <w:tcPr>
            <w:tcW w:w="1418" w:type="dxa"/>
            <w:shd w:val="clear" w:color="auto" w:fill="auto"/>
          </w:tcPr>
          <w:p w14:paraId="327CA689" w14:textId="4E1F1673" w:rsidR="00BA5153" w:rsidRPr="00417611" w:rsidRDefault="001B19DA" w:rsidP="00B05A03">
            <w:pPr>
              <w:pStyle w:val="Std1"/>
            </w:pPr>
            <w:r>
              <w:t>Timing:</w:t>
            </w:r>
          </w:p>
        </w:tc>
        <w:tc>
          <w:tcPr>
            <w:tcW w:w="8930" w:type="dxa"/>
            <w:shd w:val="clear" w:color="auto" w:fill="auto"/>
          </w:tcPr>
          <w:p w14:paraId="2FA9D4DE" w14:textId="320CDCBA" w:rsidR="00BA5153" w:rsidRPr="00417611" w:rsidRDefault="00BA5153" w:rsidP="00B05A03">
            <w:pPr>
              <w:pStyle w:val="Std1"/>
            </w:pPr>
          </w:p>
        </w:tc>
      </w:tr>
      <w:tr w:rsidR="00264C64" w:rsidRPr="00417611" w14:paraId="07F30904" w14:textId="77777777" w:rsidTr="0027641E">
        <w:trPr>
          <w:trHeight w:val="227"/>
        </w:trPr>
        <w:tc>
          <w:tcPr>
            <w:tcW w:w="10348" w:type="dxa"/>
            <w:gridSpan w:val="2"/>
            <w:shd w:val="clear" w:color="auto" w:fill="auto"/>
          </w:tcPr>
          <w:p w14:paraId="6C4E03C2" w14:textId="1649DDFE" w:rsidR="00264C64" w:rsidRPr="00417611" w:rsidRDefault="0027641E" w:rsidP="00166D90">
            <w:pPr>
              <w:pStyle w:val="TM1"/>
              <w:keepNext/>
              <w:jc w:val="center"/>
            </w:pPr>
            <w:r>
              <w:t>Leerfase 5</w:t>
            </w:r>
            <w:r w:rsidR="00264C64" w:rsidRPr="00417611">
              <w:t xml:space="preserve"> </w:t>
            </w:r>
            <w:r w:rsidR="005550B9">
              <w:rPr>
                <w:b w:val="0"/>
              </w:rPr>
              <w:t>(</w:t>
            </w:r>
            <w:r w:rsidR="005550B9" w:rsidRPr="00952E0F">
              <w:rPr>
                <w:b w:val="0"/>
              </w:rPr>
              <w:t>verwervings</w:t>
            </w:r>
            <w:proofErr w:type="gramStart"/>
            <w:r w:rsidR="005550B9">
              <w:rPr>
                <w:b w:val="0"/>
              </w:rPr>
              <w:t>- /</w:t>
            </w:r>
            <w:proofErr w:type="gramEnd"/>
            <w:r w:rsidR="00264C64" w:rsidRPr="005550B9">
              <w:rPr>
                <w:b w:val="0"/>
              </w:rPr>
              <w:t xml:space="preserve"> verwerkingsfase)</w:t>
            </w:r>
          </w:p>
        </w:tc>
      </w:tr>
      <w:tr w:rsidR="00BA5153" w:rsidRPr="00417611" w14:paraId="6421885C" w14:textId="77777777" w:rsidTr="00BA5153">
        <w:trPr>
          <w:trHeight w:val="1134"/>
        </w:trPr>
        <w:tc>
          <w:tcPr>
            <w:tcW w:w="1418" w:type="dxa"/>
            <w:shd w:val="clear" w:color="auto" w:fill="auto"/>
          </w:tcPr>
          <w:p w14:paraId="3B66457E" w14:textId="1F356D51" w:rsidR="00BA5153" w:rsidRPr="00417611" w:rsidRDefault="001B19DA" w:rsidP="005B7B69">
            <w:pPr>
              <w:pStyle w:val="Std1"/>
            </w:pPr>
            <w:r>
              <w:t>Timing:</w:t>
            </w:r>
          </w:p>
        </w:tc>
        <w:tc>
          <w:tcPr>
            <w:tcW w:w="8930" w:type="dxa"/>
            <w:shd w:val="clear" w:color="auto" w:fill="auto"/>
          </w:tcPr>
          <w:p w14:paraId="7CE479CC" w14:textId="2C8D14DE" w:rsidR="00BA5153" w:rsidRPr="00417611" w:rsidRDefault="00BA5153" w:rsidP="005B7B69">
            <w:pPr>
              <w:pStyle w:val="Std1"/>
            </w:pPr>
          </w:p>
        </w:tc>
      </w:tr>
      <w:tr w:rsidR="00264C64" w:rsidRPr="00417611" w14:paraId="6A677124" w14:textId="77777777" w:rsidTr="0027641E">
        <w:trPr>
          <w:trHeight w:val="227"/>
        </w:trPr>
        <w:tc>
          <w:tcPr>
            <w:tcW w:w="10348" w:type="dxa"/>
            <w:gridSpan w:val="2"/>
            <w:shd w:val="clear" w:color="auto" w:fill="auto"/>
          </w:tcPr>
          <w:p w14:paraId="120524F4" w14:textId="2ED855BA" w:rsidR="00264C64" w:rsidRPr="00417611" w:rsidRDefault="00264C64" w:rsidP="00166D90">
            <w:pPr>
              <w:pStyle w:val="TM1"/>
              <w:keepNext/>
              <w:jc w:val="center"/>
            </w:pPr>
            <w:r w:rsidRPr="00394BAE">
              <w:t>Slotfase</w:t>
            </w:r>
          </w:p>
        </w:tc>
      </w:tr>
      <w:tr w:rsidR="00BA5153" w:rsidRPr="00417611" w14:paraId="4C2E96A2" w14:textId="77777777" w:rsidTr="00BA5153">
        <w:trPr>
          <w:trHeight w:val="1134"/>
        </w:trPr>
        <w:tc>
          <w:tcPr>
            <w:tcW w:w="1418" w:type="dxa"/>
            <w:shd w:val="clear" w:color="auto" w:fill="auto"/>
          </w:tcPr>
          <w:p w14:paraId="6CD307ED" w14:textId="686A8254" w:rsidR="00BA5153" w:rsidRPr="00417611" w:rsidRDefault="001B19DA" w:rsidP="005B7B69">
            <w:pPr>
              <w:pStyle w:val="Std1"/>
            </w:pPr>
            <w:r>
              <w:t>Timing:</w:t>
            </w:r>
          </w:p>
        </w:tc>
        <w:tc>
          <w:tcPr>
            <w:tcW w:w="8930" w:type="dxa"/>
            <w:shd w:val="clear" w:color="auto" w:fill="auto"/>
          </w:tcPr>
          <w:p w14:paraId="3B8DDB9B" w14:textId="1771338B" w:rsidR="00BA5153" w:rsidRPr="00417611" w:rsidRDefault="00BA5153" w:rsidP="005B7B69">
            <w:pPr>
              <w:pStyle w:val="Std1"/>
            </w:pPr>
          </w:p>
        </w:tc>
      </w:tr>
    </w:tbl>
    <w:p w14:paraId="705B9249" w14:textId="2353CA6E" w:rsidR="00D80998" w:rsidRDefault="00D80998" w:rsidP="00606A5E">
      <w:pPr>
        <w:pStyle w:val="Koptekst"/>
        <w:tabs>
          <w:tab w:val="clear" w:pos="4536"/>
          <w:tab w:val="clear" w:pos="9072"/>
        </w:tabs>
        <w:rPr>
          <w:rFonts w:ascii="Verdana" w:hAnsi="Verdana" w:cs="Arial"/>
          <w:bCs/>
          <w:sz w:val="16"/>
          <w:szCs w:val="18"/>
        </w:rPr>
      </w:pPr>
    </w:p>
    <w:p w14:paraId="6089AB5C" w14:textId="7DFDA4D7" w:rsidR="00D80998" w:rsidRPr="00417611" w:rsidRDefault="00D80998" w:rsidP="00F61C99">
      <w:pPr>
        <w:pStyle w:val="TM1"/>
      </w:pPr>
    </w:p>
    <w:sectPr w:rsidR="00D80998" w:rsidRPr="00417611" w:rsidSect="00627825">
      <w:headerReference w:type="default" r:id="rId15"/>
      <w:footerReference w:type="default" r:id="rId16"/>
      <w:pgSz w:w="11906" w:h="16838" w:code="9"/>
      <w:pgMar w:top="737" w:right="851" w:bottom="737" w:left="851" w:header="709"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4E690" w14:textId="77777777" w:rsidR="005A3D2E" w:rsidRDefault="005A3D2E">
      <w:r>
        <w:separator/>
      </w:r>
    </w:p>
  </w:endnote>
  <w:endnote w:type="continuationSeparator" w:id="0">
    <w:p w14:paraId="1DE1FAC2" w14:textId="77777777" w:rsidR="005A3D2E" w:rsidRDefault="005A3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Calibri"/>
    <w:panose1 w:val="020B0604020202020204"/>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5C97B" w14:textId="70B28475" w:rsidR="007E7479" w:rsidRPr="00F14CBF" w:rsidRDefault="008D263A" w:rsidP="00627825">
    <w:pPr>
      <w:pStyle w:val="Voettekst"/>
      <w:tabs>
        <w:tab w:val="clear" w:pos="4536"/>
        <w:tab w:val="clear" w:pos="9072"/>
        <w:tab w:val="left" w:pos="284"/>
        <w:tab w:val="center" w:pos="5103"/>
        <w:tab w:val="right" w:pos="10206"/>
      </w:tabs>
      <w:spacing w:before="120"/>
      <w:rPr>
        <w:rFonts w:ascii="Verdana" w:hAnsi="Verdana"/>
        <w:sz w:val="16"/>
        <w:szCs w:val="16"/>
      </w:rPr>
    </w:pPr>
    <w:r>
      <w:rPr>
        <w:rFonts w:ascii="Verdana" w:hAnsi="Verdana" w:cs="Arial"/>
        <w:sz w:val="16"/>
        <w:szCs w:val="16"/>
      </w:rPr>
      <w:t xml:space="preserve">Thomas More </w:t>
    </w:r>
    <w:r w:rsidRPr="00F14CBF">
      <w:rPr>
        <w:rFonts w:ascii="Verdana" w:hAnsi="Verdana" w:cs="Arial"/>
        <w:sz w:val="16"/>
        <w:szCs w:val="16"/>
      </w:rPr>
      <w:t xml:space="preserve">Kempen – </w:t>
    </w:r>
    <w:r>
      <w:rPr>
        <w:rFonts w:ascii="Verdana" w:hAnsi="Verdana" w:cs="Arial"/>
        <w:sz w:val="16"/>
        <w:szCs w:val="16"/>
      </w:rPr>
      <w:t xml:space="preserve">Lerarenopleiding </w:t>
    </w:r>
    <w:r w:rsidR="003D2EE0">
      <w:rPr>
        <w:rFonts w:ascii="Verdana" w:hAnsi="Verdana" w:cs="Arial"/>
        <w:sz w:val="16"/>
        <w:szCs w:val="16"/>
      </w:rPr>
      <w:tab/>
    </w:r>
    <w:r w:rsidR="003D2EE0">
      <w:rPr>
        <w:rFonts w:ascii="Verdana" w:hAnsi="Verdana" w:cs="Arial"/>
        <w:sz w:val="16"/>
        <w:szCs w:val="16"/>
      </w:rPr>
      <w:tab/>
    </w:r>
    <w:r w:rsidR="007E7479" w:rsidRPr="007E7479">
      <w:rPr>
        <w:rFonts w:ascii="Verdana" w:hAnsi="Verdana"/>
        <w:sz w:val="16"/>
        <w:szCs w:val="16"/>
      </w:rPr>
      <w:t xml:space="preserve">Pagina </w:t>
    </w:r>
    <w:r w:rsidR="007E7479" w:rsidRPr="007E7479">
      <w:rPr>
        <w:rFonts w:ascii="Verdana" w:hAnsi="Verdana"/>
        <w:sz w:val="16"/>
        <w:szCs w:val="16"/>
      </w:rPr>
      <w:fldChar w:fldCharType="begin"/>
    </w:r>
    <w:r w:rsidR="007E7479" w:rsidRPr="007E7479">
      <w:rPr>
        <w:rFonts w:ascii="Verdana" w:hAnsi="Verdana"/>
        <w:sz w:val="16"/>
        <w:szCs w:val="16"/>
      </w:rPr>
      <w:instrText>PAGE   \* MERGEFORMAT</w:instrText>
    </w:r>
    <w:r w:rsidR="007E7479" w:rsidRPr="007E7479">
      <w:rPr>
        <w:rFonts w:ascii="Verdana" w:hAnsi="Verdana"/>
        <w:sz w:val="16"/>
        <w:szCs w:val="16"/>
      </w:rPr>
      <w:fldChar w:fldCharType="separate"/>
    </w:r>
    <w:r w:rsidR="00627825">
      <w:rPr>
        <w:rFonts w:ascii="Verdana" w:hAnsi="Verdana"/>
        <w:noProof/>
        <w:sz w:val="16"/>
        <w:szCs w:val="16"/>
      </w:rPr>
      <w:t>1</w:t>
    </w:r>
    <w:r w:rsidR="007E7479" w:rsidRPr="007E7479">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7E4A6" w14:textId="77777777" w:rsidR="005A3D2E" w:rsidRDefault="005A3D2E">
      <w:r>
        <w:separator/>
      </w:r>
    </w:p>
  </w:footnote>
  <w:footnote w:type="continuationSeparator" w:id="0">
    <w:p w14:paraId="18A84B3A" w14:textId="77777777" w:rsidR="005A3D2E" w:rsidRDefault="005A3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01"/>
      <w:gridCol w:w="3401"/>
      <w:gridCol w:w="3401"/>
    </w:tblGrid>
    <w:tr w:rsidR="53153261" w14:paraId="2EFFFE5B" w14:textId="77777777" w:rsidTr="53153261">
      <w:tc>
        <w:tcPr>
          <w:tcW w:w="3401" w:type="dxa"/>
        </w:tcPr>
        <w:p w14:paraId="70AD9C0B" w14:textId="23976B3F" w:rsidR="53153261" w:rsidRDefault="53153261" w:rsidP="53153261">
          <w:pPr>
            <w:pStyle w:val="Koptekst"/>
            <w:ind w:left="-115"/>
          </w:pPr>
        </w:p>
      </w:tc>
      <w:tc>
        <w:tcPr>
          <w:tcW w:w="3401" w:type="dxa"/>
        </w:tcPr>
        <w:p w14:paraId="79F3450B" w14:textId="73BC53BB" w:rsidR="53153261" w:rsidRDefault="53153261" w:rsidP="53153261">
          <w:pPr>
            <w:pStyle w:val="Koptekst"/>
            <w:jc w:val="center"/>
          </w:pPr>
        </w:p>
      </w:tc>
      <w:tc>
        <w:tcPr>
          <w:tcW w:w="3401" w:type="dxa"/>
        </w:tcPr>
        <w:p w14:paraId="13E7B0F8" w14:textId="6B7A02C8" w:rsidR="53153261" w:rsidRDefault="53153261" w:rsidP="53153261">
          <w:pPr>
            <w:pStyle w:val="Koptekst"/>
            <w:ind w:right="-115"/>
            <w:jc w:val="right"/>
          </w:pPr>
        </w:p>
      </w:tc>
    </w:tr>
  </w:tbl>
  <w:p w14:paraId="27E18E8F" w14:textId="6444852F" w:rsidR="53153261" w:rsidRDefault="53153261" w:rsidP="5315326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FEC"/>
    <w:multiLevelType w:val="hybridMultilevel"/>
    <w:tmpl w:val="0764D154"/>
    <w:lvl w:ilvl="0" w:tplc="E7B6DE48">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776306E"/>
    <w:multiLevelType w:val="hybridMultilevel"/>
    <w:tmpl w:val="63DC4F1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8E6616F"/>
    <w:multiLevelType w:val="hybridMultilevel"/>
    <w:tmpl w:val="65587F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E97AE8"/>
    <w:multiLevelType w:val="hybridMultilevel"/>
    <w:tmpl w:val="AD2AC272"/>
    <w:lvl w:ilvl="0" w:tplc="8BF84EA6">
      <w:start w:val="4"/>
      <w:numFmt w:val="bullet"/>
      <w:lvlText w:val="-"/>
      <w:lvlJc w:val="left"/>
      <w:pPr>
        <w:ind w:left="417" w:hanging="360"/>
      </w:pPr>
      <w:rPr>
        <w:rFonts w:ascii="Verdana" w:eastAsia="Times New Roman" w:hAnsi="Verdana" w:cs="Arial" w:hint="default"/>
      </w:rPr>
    </w:lvl>
    <w:lvl w:ilvl="1" w:tplc="08130003" w:tentative="1">
      <w:start w:val="1"/>
      <w:numFmt w:val="bullet"/>
      <w:lvlText w:val="o"/>
      <w:lvlJc w:val="left"/>
      <w:pPr>
        <w:ind w:left="1137" w:hanging="360"/>
      </w:pPr>
      <w:rPr>
        <w:rFonts w:ascii="Courier New" w:hAnsi="Courier New" w:cs="Courier New" w:hint="default"/>
      </w:rPr>
    </w:lvl>
    <w:lvl w:ilvl="2" w:tplc="08130005" w:tentative="1">
      <w:start w:val="1"/>
      <w:numFmt w:val="bullet"/>
      <w:lvlText w:val=""/>
      <w:lvlJc w:val="left"/>
      <w:pPr>
        <w:ind w:left="1857" w:hanging="360"/>
      </w:pPr>
      <w:rPr>
        <w:rFonts w:ascii="Wingdings" w:hAnsi="Wingdings" w:hint="default"/>
      </w:rPr>
    </w:lvl>
    <w:lvl w:ilvl="3" w:tplc="08130001" w:tentative="1">
      <w:start w:val="1"/>
      <w:numFmt w:val="bullet"/>
      <w:lvlText w:val=""/>
      <w:lvlJc w:val="left"/>
      <w:pPr>
        <w:ind w:left="2577" w:hanging="360"/>
      </w:pPr>
      <w:rPr>
        <w:rFonts w:ascii="Symbol" w:hAnsi="Symbol" w:hint="default"/>
      </w:rPr>
    </w:lvl>
    <w:lvl w:ilvl="4" w:tplc="08130003" w:tentative="1">
      <w:start w:val="1"/>
      <w:numFmt w:val="bullet"/>
      <w:lvlText w:val="o"/>
      <w:lvlJc w:val="left"/>
      <w:pPr>
        <w:ind w:left="3297" w:hanging="360"/>
      </w:pPr>
      <w:rPr>
        <w:rFonts w:ascii="Courier New" w:hAnsi="Courier New" w:cs="Courier New" w:hint="default"/>
      </w:rPr>
    </w:lvl>
    <w:lvl w:ilvl="5" w:tplc="08130005" w:tentative="1">
      <w:start w:val="1"/>
      <w:numFmt w:val="bullet"/>
      <w:lvlText w:val=""/>
      <w:lvlJc w:val="left"/>
      <w:pPr>
        <w:ind w:left="4017" w:hanging="360"/>
      </w:pPr>
      <w:rPr>
        <w:rFonts w:ascii="Wingdings" w:hAnsi="Wingdings" w:hint="default"/>
      </w:rPr>
    </w:lvl>
    <w:lvl w:ilvl="6" w:tplc="08130001" w:tentative="1">
      <w:start w:val="1"/>
      <w:numFmt w:val="bullet"/>
      <w:lvlText w:val=""/>
      <w:lvlJc w:val="left"/>
      <w:pPr>
        <w:ind w:left="4737" w:hanging="360"/>
      </w:pPr>
      <w:rPr>
        <w:rFonts w:ascii="Symbol" w:hAnsi="Symbol" w:hint="default"/>
      </w:rPr>
    </w:lvl>
    <w:lvl w:ilvl="7" w:tplc="08130003" w:tentative="1">
      <w:start w:val="1"/>
      <w:numFmt w:val="bullet"/>
      <w:lvlText w:val="o"/>
      <w:lvlJc w:val="left"/>
      <w:pPr>
        <w:ind w:left="5457" w:hanging="360"/>
      </w:pPr>
      <w:rPr>
        <w:rFonts w:ascii="Courier New" w:hAnsi="Courier New" w:cs="Courier New" w:hint="default"/>
      </w:rPr>
    </w:lvl>
    <w:lvl w:ilvl="8" w:tplc="08130005" w:tentative="1">
      <w:start w:val="1"/>
      <w:numFmt w:val="bullet"/>
      <w:lvlText w:val=""/>
      <w:lvlJc w:val="left"/>
      <w:pPr>
        <w:ind w:left="6177" w:hanging="360"/>
      </w:pPr>
      <w:rPr>
        <w:rFonts w:ascii="Wingdings" w:hAnsi="Wingdings" w:hint="default"/>
      </w:rPr>
    </w:lvl>
  </w:abstractNum>
  <w:abstractNum w:abstractNumId="4" w15:restartNumberingAfterBreak="0">
    <w:nsid w:val="1FCA4DA9"/>
    <w:multiLevelType w:val="hybridMultilevel"/>
    <w:tmpl w:val="048CE080"/>
    <w:lvl w:ilvl="0" w:tplc="A5880108">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02B56E1"/>
    <w:multiLevelType w:val="hybridMultilevel"/>
    <w:tmpl w:val="8FB812B2"/>
    <w:lvl w:ilvl="0" w:tplc="08130001">
      <w:start w:val="1"/>
      <w:numFmt w:val="bullet"/>
      <w:lvlText w:val=""/>
      <w:lvlJc w:val="left"/>
      <w:pPr>
        <w:ind w:left="2062" w:hanging="360"/>
      </w:pPr>
      <w:rPr>
        <w:rFonts w:ascii="Symbol" w:hAnsi="Symbol" w:hint="default"/>
      </w:rPr>
    </w:lvl>
    <w:lvl w:ilvl="1" w:tplc="08130003" w:tentative="1">
      <w:start w:val="1"/>
      <w:numFmt w:val="bullet"/>
      <w:lvlText w:val="o"/>
      <w:lvlJc w:val="left"/>
      <w:pPr>
        <w:ind w:left="2782" w:hanging="360"/>
      </w:pPr>
      <w:rPr>
        <w:rFonts w:ascii="Courier New" w:hAnsi="Courier New" w:cs="Courier New" w:hint="default"/>
      </w:rPr>
    </w:lvl>
    <w:lvl w:ilvl="2" w:tplc="08130005" w:tentative="1">
      <w:start w:val="1"/>
      <w:numFmt w:val="bullet"/>
      <w:lvlText w:val=""/>
      <w:lvlJc w:val="left"/>
      <w:pPr>
        <w:ind w:left="3502" w:hanging="360"/>
      </w:pPr>
      <w:rPr>
        <w:rFonts w:ascii="Wingdings" w:hAnsi="Wingdings" w:hint="default"/>
      </w:rPr>
    </w:lvl>
    <w:lvl w:ilvl="3" w:tplc="08130001" w:tentative="1">
      <w:start w:val="1"/>
      <w:numFmt w:val="bullet"/>
      <w:lvlText w:val=""/>
      <w:lvlJc w:val="left"/>
      <w:pPr>
        <w:ind w:left="4222" w:hanging="360"/>
      </w:pPr>
      <w:rPr>
        <w:rFonts w:ascii="Symbol" w:hAnsi="Symbol" w:hint="default"/>
      </w:rPr>
    </w:lvl>
    <w:lvl w:ilvl="4" w:tplc="08130003" w:tentative="1">
      <w:start w:val="1"/>
      <w:numFmt w:val="bullet"/>
      <w:lvlText w:val="o"/>
      <w:lvlJc w:val="left"/>
      <w:pPr>
        <w:ind w:left="4942" w:hanging="360"/>
      </w:pPr>
      <w:rPr>
        <w:rFonts w:ascii="Courier New" w:hAnsi="Courier New" w:cs="Courier New" w:hint="default"/>
      </w:rPr>
    </w:lvl>
    <w:lvl w:ilvl="5" w:tplc="08130005" w:tentative="1">
      <w:start w:val="1"/>
      <w:numFmt w:val="bullet"/>
      <w:lvlText w:val=""/>
      <w:lvlJc w:val="left"/>
      <w:pPr>
        <w:ind w:left="5662" w:hanging="360"/>
      </w:pPr>
      <w:rPr>
        <w:rFonts w:ascii="Wingdings" w:hAnsi="Wingdings" w:hint="default"/>
      </w:rPr>
    </w:lvl>
    <w:lvl w:ilvl="6" w:tplc="08130001" w:tentative="1">
      <w:start w:val="1"/>
      <w:numFmt w:val="bullet"/>
      <w:lvlText w:val=""/>
      <w:lvlJc w:val="left"/>
      <w:pPr>
        <w:ind w:left="6382" w:hanging="360"/>
      </w:pPr>
      <w:rPr>
        <w:rFonts w:ascii="Symbol" w:hAnsi="Symbol" w:hint="default"/>
      </w:rPr>
    </w:lvl>
    <w:lvl w:ilvl="7" w:tplc="08130003" w:tentative="1">
      <w:start w:val="1"/>
      <w:numFmt w:val="bullet"/>
      <w:lvlText w:val="o"/>
      <w:lvlJc w:val="left"/>
      <w:pPr>
        <w:ind w:left="7102" w:hanging="360"/>
      </w:pPr>
      <w:rPr>
        <w:rFonts w:ascii="Courier New" w:hAnsi="Courier New" w:cs="Courier New" w:hint="default"/>
      </w:rPr>
    </w:lvl>
    <w:lvl w:ilvl="8" w:tplc="08130005" w:tentative="1">
      <w:start w:val="1"/>
      <w:numFmt w:val="bullet"/>
      <w:lvlText w:val=""/>
      <w:lvlJc w:val="left"/>
      <w:pPr>
        <w:ind w:left="7822" w:hanging="360"/>
      </w:pPr>
      <w:rPr>
        <w:rFonts w:ascii="Wingdings" w:hAnsi="Wingdings" w:hint="default"/>
      </w:rPr>
    </w:lvl>
  </w:abstractNum>
  <w:abstractNum w:abstractNumId="6" w15:restartNumberingAfterBreak="0">
    <w:nsid w:val="236F1F0E"/>
    <w:multiLevelType w:val="hybridMultilevel"/>
    <w:tmpl w:val="39ACD9C2"/>
    <w:lvl w:ilvl="0" w:tplc="C3D202EA">
      <w:numFmt w:val="bullet"/>
      <w:lvlText w:val="-"/>
      <w:lvlJc w:val="left"/>
      <w:pPr>
        <w:ind w:left="360" w:hanging="360"/>
      </w:pPr>
      <w:rPr>
        <w:rFonts w:ascii="Univers" w:eastAsia="Times New Roman" w:hAnsi="Univers"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7B512E6"/>
    <w:multiLevelType w:val="hybridMultilevel"/>
    <w:tmpl w:val="56FC9B9C"/>
    <w:lvl w:ilvl="0" w:tplc="0DE46AC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D7613E"/>
    <w:multiLevelType w:val="hybridMultilevel"/>
    <w:tmpl w:val="C4CA0D4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316D708A"/>
    <w:multiLevelType w:val="hybridMultilevel"/>
    <w:tmpl w:val="D2DE0846"/>
    <w:lvl w:ilvl="0" w:tplc="AB94C346">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4A67140"/>
    <w:multiLevelType w:val="hybridMultilevel"/>
    <w:tmpl w:val="DD04A2F0"/>
    <w:lvl w:ilvl="0" w:tplc="26DC36BA">
      <w:start w:val="2"/>
      <w:numFmt w:val="bullet"/>
      <w:lvlText w:val="-"/>
      <w:lvlJc w:val="left"/>
      <w:pPr>
        <w:ind w:left="920" w:hanging="5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EF4B72"/>
    <w:multiLevelType w:val="hybridMultilevel"/>
    <w:tmpl w:val="4B7655CA"/>
    <w:lvl w:ilvl="0" w:tplc="0DE46AC8">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227FE2"/>
    <w:multiLevelType w:val="hybridMultilevel"/>
    <w:tmpl w:val="D264DECE"/>
    <w:lvl w:ilvl="0" w:tplc="8C9A591A">
      <w:start w:val="2"/>
      <w:numFmt w:val="bullet"/>
      <w:lvlText w:val="•"/>
      <w:lvlJc w:val="left"/>
      <w:pPr>
        <w:ind w:left="920" w:hanging="5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E7780B"/>
    <w:multiLevelType w:val="hybridMultilevel"/>
    <w:tmpl w:val="42681C50"/>
    <w:lvl w:ilvl="0" w:tplc="26DC36BA">
      <w:start w:val="2"/>
      <w:numFmt w:val="bullet"/>
      <w:lvlText w:val="-"/>
      <w:lvlJc w:val="left"/>
      <w:pPr>
        <w:ind w:left="920" w:hanging="5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77197C"/>
    <w:multiLevelType w:val="hybridMultilevel"/>
    <w:tmpl w:val="05004FDA"/>
    <w:lvl w:ilvl="0" w:tplc="8E42050C">
      <w:start w:val="1"/>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4CCD214A"/>
    <w:multiLevelType w:val="hybridMultilevel"/>
    <w:tmpl w:val="B2365A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FBA6460"/>
    <w:multiLevelType w:val="hybridMultilevel"/>
    <w:tmpl w:val="16C029F0"/>
    <w:lvl w:ilvl="0" w:tplc="D436C79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811E6E"/>
    <w:multiLevelType w:val="hybridMultilevel"/>
    <w:tmpl w:val="38883132"/>
    <w:lvl w:ilvl="0" w:tplc="D436C79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A232E1"/>
    <w:multiLevelType w:val="hybridMultilevel"/>
    <w:tmpl w:val="31C26F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9F401EC"/>
    <w:multiLevelType w:val="hybridMultilevel"/>
    <w:tmpl w:val="D632CD2A"/>
    <w:lvl w:ilvl="0" w:tplc="26DC36BA">
      <w:start w:val="2"/>
      <w:numFmt w:val="bullet"/>
      <w:lvlText w:val="-"/>
      <w:lvlJc w:val="left"/>
      <w:pPr>
        <w:ind w:left="1080" w:hanging="360"/>
      </w:pPr>
      <w:rPr>
        <w:rFonts w:ascii="Verdana" w:eastAsia="Times New Roman" w:hAnsi="Verdan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B961F5B"/>
    <w:multiLevelType w:val="hybridMultilevel"/>
    <w:tmpl w:val="6150C1E2"/>
    <w:lvl w:ilvl="0" w:tplc="26DC36BA">
      <w:start w:val="2"/>
      <w:numFmt w:val="bullet"/>
      <w:lvlText w:val="-"/>
      <w:lvlJc w:val="left"/>
      <w:pPr>
        <w:ind w:left="920" w:hanging="5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1C4513"/>
    <w:multiLevelType w:val="hybridMultilevel"/>
    <w:tmpl w:val="40BCFC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71117EA"/>
    <w:multiLevelType w:val="hybridMultilevel"/>
    <w:tmpl w:val="243217CE"/>
    <w:lvl w:ilvl="0" w:tplc="D29EAC1E">
      <w:start w:val="1"/>
      <w:numFmt w:val="bullet"/>
      <w:lvlText w:val="-"/>
      <w:lvlJc w:val="left"/>
      <w:pPr>
        <w:ind w:left="720" w:hanging="360"/>
      </w:pPr>
      <w:rPr>
        <w:rFonts w:ascii="Trebuchet MS" w:hAnsi="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5"/>
  </w:num>
  <w:num w:numId="4">
    <w:abstractNumId w:val="6"/>
  </w:num>
  <w:num w:numId="5">
    <w:abstractNumId w:val="1"/>
  </w:num>
  <w:num w:numId="6">
    <w:abstractNumId w:val="8"/>
  </w:num>
  <w:num w:numId="7">
    <w:abstractNumId w:val="16"/>
  </w:num>
  <w:num w:numId="8">
    <w:abstractNumId w:val="17"/>
  </w:num>
  <w:num w:numId="9">
    <w:abstractNumId w:val="0"/>
  </w:num>
  <w:num w:numId="10">
    <w:abstractNumId w:val="4"/>
  </w:num>
  <w:num w:numId="11">
    <w:abstractNumId w:val="18"/>
  </w:num>
  <w:num w:numId="12">
    <w:abstractNumId w:val="11"/>
  </w:num>
  <w:num w:numId="13">
    <w:abstractNumId w:val="7"/>
  </w:num>
  <w:num w:numId="14">
    <w:abstractNumId w:val="22"/>
  </w:num>
  <w:num w:numId="15">
    <w:abstractNumId w:val="10"/>
  </w:num>
  <w:num w:numId="16">
    <w:abstractNumId w:val="15"/>
  </w:num>
  <w:num w:numId="17">
    <w:abstractNumId w:val="20"/>
  </w:num>
  <w:num w:numId="18">
    <w:abstractNumId w:val="13"/>
  </w:num>
  <w:num w:numId="19">
    <w:abstractNumId w:val="12"/>
  </w:num>
  <w:num w:numId="20">
    <w:abstractNumId w:val="19"/>
  </w:num>
  <w:num w:numId="21">
    <w:abstractNumId w:val="21"/>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57"/>
  <w:drawingGridVerticalSpacing w:val="57"/>
  <w:displayHorizontalDrawingGridEvery w:val="4"/>
  <w:displayVerticalDrawingGridEvery w:val="4"/>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F38"/>
    <w:rsid w:val="0000056B"/>
    <w:rsid w:val="000011ED"/>
    <w:rsid w:val="00003EDA"/>
    <w:rsid w:val="000041EB"/>
    <w:rsid w:val="000041ED"/>
    <w:rsid w:val="00013518"/>
    <w:rsid w:val="000152D3"/>
    <w:rsid w:val="00020E17"/>
    <w:rsid w:val="0003565C"/>
    <w:rsid w:val="00045E3C"/>
    <w:rsid w:val="00052271"/>
    <w:rsid w:val="000763E5"/>
    <w:rsid w:val="00091120"/>
    <w:rsid w:val="000A20F0"/>
    <w:rsid w:val="000A60DA"/>
    <w:rsid w:val="000D0279"/>
    <w:rsid w:val="000D15BE"/>
    <w:rsid w:val="000F33FD"/>
    <w:rsid w:val="001001E6"/>
    <w:rsid w:val="00102D16"/>
    <w:rsid w:val="00106AD0"/>
    <w:rsid w:val="00107F2A"/>
    <w:rsid w:val="00111BDE"/>
    <w:rsid w:val="001129AC"/>
    <w:rsid w:val="00112B99"/>
    <w:rsid w:val="00126F38"/>
    <w:rsid w:val="00131C88"/>
    <w:rsid w:val="001373F8"/>
    <w:rsid w:val="00166D90"/>
    <w:rsid w:val="00166F70"/>
    <w:rsid w:val="001867D9"/>
    <w:rsid w:val="00187D94"/>
    <w:rsid w:val="001A0739"/>
    <w:rsid w:val="001A1BB9"/>
    <w:rsid w:val="001B19DA"/>
    <w:rsid w:val="001B579B"/>
    <w:rsid w:val="001C3A57"/>
    <w:rsid w:val="001C5F45"/>
    <w:rsid w:val="001E032D"/>
    <w:rsid w:val="00200214"/>
    <w:rsid w:val="00203BE0"/>
    <w:rsid w:val="00207B2E"/>
    <w:rsid w:val="002237DC"/>
    <w:rsid w:val="0023141C"/>
    <w:rsid w:val="002436EF"/>
    <w:rsid w:val="00256480"/>
    <w:rsid w:val="0025689E"/>
    <w:rsid w:val="00256DDA"/>
    <w:rsid w:val="00257CAB"/>
    <w:rsid w:val="00262559"/>
    <w:rsid w:val="002644D0"/>
    <w:rsid w:val="00264C64"/>
    <w:rsid w:val="0027641E"/>
    <w:rsid w:val="00277061"/>
    <w:rsid w:val="00280E47"/>
    <w:rsid w:val="002828DD"/>
    <w:rsid w:val="002937F7"/>
    <w:rsid w:val="002A695D"/>
    <w:rsid w:val="002C0395"/>
    <w:rsid w:val="002C27E9"/>
    <w:rsid w:val="002E0F55"/>
    <w:rsid w:val="003153CA"/>
    <w:rsid w:val="00334E05"/>
    <w:rsid w:val="003563A6"/>
    <w:rsid w:val="00356C3B"/>
    <w:rsid w:val="00361772"/>
    <w:rsid w:val="00361A59"/>
    <w:rsid w:val="00383C57"/>
    <w:rsid w:val="00387C7B"/>
    <w:rsid w:val="00394BA2"/>
    <w:rsid w:val="00394BAE"/>
    <w:rsid w:val="003A7F82"/>
    <w:rsid w:val="003B11CB"/>
    <w:rsid w:val="003C4735"/>
    <w:rsid w:val="003D2EE0"/>
    <w:rsid w:val="003D41FF"/>
    <w:rsid w:val="003D4EFB"/>
    <w:rsid w:val="003F37C9"/>
    <w:rsid w:val="0041485E"/>
    <w:rsid w:val="0041721B"/>
    <w:rsid w:val="00417611"/>
    <w:rsid w:val="00424A0A"/>
    <w:rsid w:val="00442933"/>
    <w:rsid w:val="00442C86"/>
    <w:rsid w:val="00471E03"/>
    <w:rsid w:val="00480B00"/>
    <w:rsid w:val="004975B7"/>
    <w:rsid w:val="004A1B45"/>
    <w:rsid w:val="004A7BF8"/>
    <w:rsid w:val="004B37F2"/>
    <w:rsid w:val="004B605B"/>
    <w:rsid w:val="004C0A87"/>
    <w:rsid w:val="004C4041"/>
    <w:rsid w:val="004C7778"/>
    <w:rsid w:val="004D254F"/>
    <w:rsid w:val="004D5021"/>
    <w:rsid w:val="004D510F"/>
    <w:rsid w:val="004D6A1C"/>
    <w:rsid w:val="00504AFC"/>
    <w:rsid w:val="00504F86"/>
    <w:rsid w:val="0050711B"/>
    <w:rsid w:val="005145A0"/>
    <w:rsid w:val="00514799"/>
    <w:rsid w:val="005227D8"/>
    <w:rsid w:val="005313A7"/>
    <w:rsid w:val="0053245E"/>
    <w:rsid w:val="00540B57"/>
    <w:rsid w:val="00544815"/>
    <w:rsid w:val="005528CB"/>
    <w:rsid w:val="005550B9"/>
    <w:rsid w:val="005563F5"/>
    <w:rsid w:val="0055731B"/>
    <w:rsid w:val="005605D7"/>
    <w:rsid w:val="00566CB2"/>
    <w:rsid w:val="00574754"/>
    <w:rsid w:val="005A3D2E"/>
    <w:rsid w:val="005A56D9"/>
    <w:rsid w:val="005B7B69"/>
    <w:rsid w:val="005C47ED"/>
    <w:rsid w:val="005C4F71"/>
    <w:rsid w:val="005D0780"/>
    <w:rsid w:val="005E571B"/>
    <w:rsid w:val="00603DBE"/>
    <w:rsid w:val="00606A5E"/>
    <w:rsid w:val="006123BF"/>
    <w:rsid w:val="00616657"/>
    <w:rsid w:val="00627825"/>
    <w:rsid w:val="00630B25"/>
    <w:rsid w:val="00671B2D"/>
    <w:rsid w:val="00693FC1"/>
    <w:rsid w:val="00694988"/>
    <w:rsid w:val="006A41FD"/>
    <w:rsid w:val="006A43B1"/>
    <w:rsid w:val="006B2010"/>
    <w:rsid w:val="006B4F41"/>
    <w:rsid w:val="006C006A"/>
    <w:rsid w:val="006C5D07"/>
    <w:rsid w:val="006D23F3"/>
    <w:rsid w:val="006D4E52"/>
    <w:rsid w:val="006F1867"/>
    <w:rsid w:val="0070534A"/>
    <w:rsid w:val="00734357"/>
    <w:rsid w:val="00736506"/>
    <w:rsid w:val="007504CE"/>
    <w:rsid w:val="00771085"/>
    <w:rsid w:val="00777E6A"/>
    <w:rsid w:val="00782C87"/>
    <w:rsid w:val="007A05E4"/>
    <w:rsid w:val="007A0AA9"/>
    <w:rsid w:val="007A7581"/>
    <w:rsid w:val="007B714D"/>
    <w:rsid w:val="007B74ED"/>
    <w:rsid w:val="007C079D"/>
    <w:rsid w:val="007E13BF"/>
    <w:rsid w:val="007E7479"/>
    <w:rsid w:val="007F106C"/>
    <w:rsid w:val="00803770"/>
    <w:rsid w:val="008228EC"/>
    <w:rsid w:val="008351B3"/>
    <w:rsid w:val="00842BFC"/>
    <w:rsid w:val="00845007"/>
    <w:rsid w:val="00852369"/>
    <w:rsid w:val="00860132"/>
    <w:rsid w:val="0086089F"/>
    <w:rsid w:val="00876427"/>
    <w:rsid w:val="00890570"/>
    <w:rsid w:val="008A3DAA"/>
    <w:rsid w:val="008A46B1"/>
    <w:rsid w:val="008A6653"/>
    <w:rsid w:val="008D263A"/>
    <w:rsid w:val="008D42A9"/>
    <w:rsid w:val="008D536E"/>
    <w:rsid w:val="008D653A"/>
    <w:rsid w:val="008E21C2"/>
    <w:rsid w:val="008F59ED"/>
    <w:rsid w:val="00911599"/>
    <w:rsid w:val="00920825"/>
    <w:rsid w:val="00933B67"/>
    <w:rsid w:val="00942832"/>
    <w:rsid w:val="00952E0F"/>
    <w:rsid w:val="0099234D"/>
    <w:rsid w:val="00993FE1"/>
    <w:rsid w:val="009950D9"/>
    <w:rsid w:val="009A72A6"/>
    <w:rsid w:val="009C06B0"/>
    <w:rsid w:val="009C7387"/>
    <w:rsid w:val="009D6E03"/>
    <w:rsid w:val="009F24C8"/>
    <w:rsid w:val="00A000B4"/>
    <w:rsid w:val="00A015F1"/>
    <w:rsid w:val="00A07137"/>
    <w:rsid w:val="00A204AF"/>
    <w:rsid w:val="00A24F1F"/>
    <w:rsid w:val="00A32788"/>
    <w:rsid w:val="00A42F39"/>
    <w:rsid w:val="00A438FD"/>
    <w:rsid w:val="00A44812"/>
    <w:rsid w:val="00A47825"/>
    <w:rsid w:val="00A47B25"/>
    <w:rsid w:val="00A86E8D"/>
    <w:rsid w:val="00A976A4"/>
    <w:rsid w:val="00AB4B5A"/>
    <w:rsid w:val="00AC4817"/>
    <w:rsid w:val="00AD4D03"/>
    <w:rsid w:val="00AE1736"/>
    <w:rsid w:val="00AE2394"/>
    <w:rsid w:val="00AE63A6"/>
    <w:rsid w:val="00B0160B"/>
    <w:rsid w:val="00B14595"/>
    <w:rsid w:val="00B162BE"/>
    <w:rsid w:val="00B26FFA"/>
    <w:rsid w:val="00B33253"/>
    <w:rsid w:val="00B62DE5"/>
    <w:rsid w:val="00B7021D"/>
    <w:rsid w:val="00B75DD5"/>
    <w:rsid w:val="00B76189"/>
    <w:rsid w:val="00B83105"/>
    <w:rsid w:val="00B85EB2"/>
    <w:rsid w:val="00B91AE0"/>
    <w:rsid w:val="00B95B0D"/>
    <w:rsid w:val="00BA5153"/>
    <w:rsid w:val="00BA7A4A"/>
    <w:rsid w:val="00BC3072"/>
    <w:rsid w:val="00BD61F4"/>
    <w:rsid w:val="00BF105E"/>
    <w:rsid w:val="00BF2849"/>
    <w:rsid w:val="00C0050C"/>
    <w:rsid w:val="00C059E8"/>
    <w:rsid w:val="00C22AEB"/>
    <w:rsid w:val="00C24550"/>
    <w:rsid w:val="00C41544"/>
    <w:rsid w:val="00C54072"/>
    <w:rsid w:val="00C57B42"/>
    <w:rsid w:val="00C63E29"/>
    <w:rsid w:val="00C64D86"/>
    <w:rsid w:val="00C753D4"/>
    <w:rsid w:val="00C875CC"/>
    <w:rsid w:val="00C91985"/>
    <w:rsid w:val="00C9491F"/>
    <w:rsid w:val="00C94B30"/>
    <w:rsid w:val="00CA4BD1"/>
    <w:rsid w:val="00CB10A3"/>
    <w:rsid w:val="00CB4AA9"/>
    <w:rsid w:val="00CB5966"/>
    <w:rsid w:val="00CC7512"/>
    <w:rsid w:val="00CD1757"/>
    <w:rsid w:val="00CD1D6B"/>
    <w:rsid w:val="00CD551D"/>
    <w:rsid w:val="00CE01E5"/>
    <w:rsid w:val="00CE1CBC"/>
    <w:rsid w:val="00CE42F9"/>
    <w:rsid w:val="00CF020A"/>
    <w:rsid w:val="00CF53BD"/>
    <w:rsid w:val="00CF55F4"/>
    <w:rsid w:val="00CF6372"/>
    <w:rsid w:val="00D04389"/>
    <w:rsid w:val="00D10804"/>
    <w:rsid w:val="00D205A0"/>
    <w:rsid w:val="00D246FA"/>
    <w:rsid w:val="00D45DD5"/>
    <w:rsid w:val="00D51BBF"/>
    <w:rsid w:val="00D529DC"/>
    <w:rsid w:val="00D60CEA"/>
    <w:rsid w:val="00D612A5"/>
    <w:rsid w:val="00D658E1"/>
    <w:rsid w:val="00D80998"/>
    <w:rsid w:val="00D82F31"/>
    <w:rsid w:val="00D84535"/>
    <w:rsid w:val="00D96236"/>
    <w:rsid w:val="00DA31AA"/>
    <w:rsid w:val="00DC237F"/>
    <w:rsid w:val="00DD7F6F"/>
    <w:rsid w:val="00DE0D95"/>
    <w:rsid w:val="00DE2A1B"/>
    <w:rsid w:val="00DE6136"/>
    <w:rsid w:val="00DE724F"/>
    <w:rsid w:val="00DF4672"/>
    <w:rsid w:val="00DF53DB"/>
    <w:rsid w:val="00E024E1"/>
    <w:rsid w:val="00E14F17"/>
    <w:rsid w:val="00E36E1B"/>
    <w:rsid w:val="00E5244A"/>
    <w:rsid w:val="00E5797F"/>
    <w:rsid w:val="00E61B23"/>
    <w:rsid w:val="00E670CF"/>
    <w:rsid w:val="00E7150E"/>
    <w:rsid w:val="00E812F5"/>
    <w:rsid w:val="00E81B7F"/>
    <w:rsid w:val="00E86826"/>
    <w:rsid w:val="00E86827"/>
    <w:rsid w:val="00EA4928"/>
    <w:rsid w:val="00EB271B"/>
    <w:rsid w:val="00ED12B1"/>
    <w:rsid w:val="00ED1995"/>
    <w:rsid w:val="00EE0AAB"/>
    <w:rsid w:val="00EE6CAC"/>
    <w:rsid w:val="00EE71FE"/>
    <w:rsid w:val="00EF1B25"/>
    <w:rsid w:val="00EF3AD8"/>
    <w:rsid w:val="00EF592E"/>
    <w:rsid w:val="00EF6F84"/>
    <w:rsid w:val="00F012D7"/>
    <w:rsid w:val="00F14CBF"/>
    <w:rsid w:val="00F15C41"/>
    <w:rsid w:val="00F21DB3"/>
    <w:rsid w:val="00F2590D"/>
    <w:rsid w:val="00F265A2"/>
    <w:rsid w:val="00F31022"/>
    <w:rsid w:val="00F3166D"/>
    <w:rsid w:val="00F61C99"/>
    <w:rsid w:val="00F61F42"/>
    <w:rsid w:val="00F656E1"/>
    <w:rsid w:val="00F803BF"/>
    <w:rsid w:val="00FA3FAF"/>
    <w:rsid w:val="00FA6002"/>
    <w:rsid w:val="00FB546F"/>
    <w:rsid w:val="00FC474B"/>
    <w:rsid w:val="00FC6C96"/>
    <w:rsid w:val="00FD0C78"/>
    <w:rsid w:val="00FD29F9"/>
    <w:rsid w:val="00FE6DA7"/>
    <w:rsid w:val="531532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37370"/>
  <w15:docId w15:val="{B062B330-D61C-4DE9-BC53-8CEBE473E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AE63A6"/>
  </w:style>
  <w:style w:type="paragraph" w:styleId="Kop1">
    <w:name w:val="heading 1"/>
    <w:basedOn w:val="Kop4"/>
    <w:next w:val="Standaard"/>
    <w:qFormat/>
    <w:rsid w:val="007A7581"/>
    <w:pPr>
      <w:ind w:right="-341"/>
      <w:jc w:val="center"/>
      <w:outlineLvl w:val="0"/>
    </w:pPr>
    <w:rPr>
      <w:rFonts w:ascii="Verdana" w:hAnsi="Verdana"/>
      <w:b/>
      <w:color w:val="009CAB"/>
      <w:sz w:val="36"/>
      <w:szCs w:val="36"/>
    </w:rPr>
  </w:style>
  <w:style w:type="paragraph" w:styleId="Kop2">
    <w:name w:val="heading 2"/>
    <w:basedOn w:val="Standaard"/>
    <w:next w:val="Standaard"/>
    <w:qFormat/>
    <w:rsid w:val="00AE63A6"/>
    <w:pPr>
      <w:keepNext/>
      <w:outlineLvl w:val="1"/>
    </w:pPr>
    <w:rPr>
      <w:rFonts w:ascii="Arial" w:hAnsi="Arial" w:cs="Arial"/>
      <w:b/>
      <w:bCs/>
      <w:sz w:val="22"/>
      <w:u w:val="single"/>
    </w:rPr>
  </w:style>
  <w:style w:type="paragraph" w:styleId="Kop3">
    <w:name w:val="heading 3"/>
    <w:basedOn w:val="Standaard"/>
    <w:next w:val="Standaard"/>
    <w:qFormat/>
    <w:rsid w:val="00AE63A6"/>
    <w:pPr>
      <w:keepNext/>
      <w:outlineLvl w:val="2"/>
    </w:pPr>
    <w:rPr>
      <w:sz w:val="18"/>
      <w:u w:val="single"/>
    </w:rPr>
  </w:style>
  <w:style w:type="paragraph" w:styleId="Kop4">
    <w:name w:val="heading 4"/>
    <w:basedOn w:val="Standaard"/>
    <w:next w:val="Standaard"/>
    <w:qFormat/>
    <w:rsid w:val="00AE63A6"/>
    <w:pPr>
      <w:keepNext/>
      <w:outlineLvl w:val="3"/>
    </w:pPr>
    <w:rPr>
      <w:rFonts w:ascii="Arial" w:hAnsi="Arial" w:cs="Arial"/>
      <w:sz w:val="24"/>
    </w:rPr>
  </w:style>
  <w:style w:type="paragraph" w:styleId="Kop5">
    <w:name w:val="heading 5"/>
    <w:basedOn w:val="Standaard"/>
    <w:next w:val="Standaard"/>
    <w:qFormat/>
    <w:rsid w:val="00AE63A6"/>
    <w:pPr>
      <w:keepNext/>
      <w:spacing w:before="120"/>
      <w:ind w:left="68"/>
      <w:outlineLvl w:val="4"/>
    </w:pPr>
    <w:rPr>
      <w:rFonts w:ascii="Arial" w:hAnsi="Arial" w:cs="Arial"/>
      <w:b/>
      <w:bCs/>
      <w:sz w:val="22"/>
      <w:u w:val="single"/>
    </w:rPr>
  </w:style>
  <w:style w:type="paragraph" w:styleId="Kop6">
    <w:name w:val="heading 6"/>
    <w:basedOn w:val="Standaard"/>
    <w:next w:val="Standaard"/>
    <w:qFormat/>
    <w:rsid w:val="00AE63A6"/>
    <w:pPr>
      <w:keepNext/>
      <w:spacing w:before="40"/>
      <w:jc w:val="center"/>
      <w:outlineLvl w:val="5"/>
    </w:pPr>
    <w:rPr>
      <w:rFonts w:ascii="Arial" w:hAnsi="Arial" w:cs="Arial"/>
      <w:b/>
      <w:bCs/>
      <w:sz w:val="18"/>
    </w:rPr>
  </w:style>
  <w:style w:type="paragraph" w:styleId="Kop7">
    <w:name w:val="heading 7"/>
    <w:basedOn w:val="Standaard"/>
    <w:next w:val="Standaard"/>
    <w:qFormat/>
    <w:rsid w:val="00AE63A6"/>
    <w:pPr>
      <w:keepNext/>
      <w:outlineLvl w:val="6"/>
    </w:pPr>
    <w:rPr>
      <w:rFonts w:ascii="Arial" w:hAnsi="Arial" w:cs="Arial"/>
      <w:b/>
      <w:bCs/>
      <w:sz w:val="18"/>
    </w:rPr>
  </w:style>
  <w:style w:type="paragraph" w:styleId="Kop8">
    <w:name w:val="heading 8"/>
    <w:basedOn w:val="Standaard"/>
    <w:next w:val="Standaard"/>
    <w:qFormat/>
    <w:rsid w:val="00AE63A6"/>
    <w:pPr>
      <w:keepNext/>
      <w:spacing w:before="20"/>
      <w:jc w:val="center"/>
      <w:outlineLvl w:val="7"/>
    </w:pPr>
    <w:rPr>
      <w:rFonts w:ascii="Arial" w:hAnsi="Arial" w:cs="Arial"/>
      <w:b/>
      <w:bCs/>
      <w:sz w:val="18"/>
      <w:u w:val="single"/>
    </w:rPr>
  </w:style>
  <w:style w:type="paragraph" w:styleId="Kop9">
    <w:name w:val="heading 9"/>
    <w:basedOn w:val="Standaard"/>
    <w:next w:val="Standaard"/>
    <w:qFormat/>
    <w:rsid w:val="00AE63A6"/>
    <w:pPr>
      <w:keepNext/>
      <w:spacing w:before="20"/>
      <w:jc w:val="center"/>
      <w:outlineLvl w:val="8"/>
    </w:pPr>
    <w:rPr>
      <w:rFonts w:ascii="Arial Narrow" w:hAnsi="Arial Narrow" w:cs="Arial"/>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AE63A6"/>
    <w:pPr>
      <w:tabs>
        <w:tab w:val="center" w:pos="4536"/>
        <w:tab w:val="right" w:pos="9072"/>
      </w:tabs>
    </w:pPr>
  </w:style>
  <w:style w:type="paragraph" w:styleId="Voettekst">
    <w:name w:val="footer"/>
    <w:basedOn w:val="Standaard"/>
    <w:link w:val="VoettekstChar"/>
    <w:uiPriority w:val="99"/>
    <w:rsid w:val="00AE63A6"/>
    <w:pPr>
      <w:tabs>
        <w:tab w:val="center" w:pos="4536"/>
        <w:tab w:val="right" w:pos="9072"/>
      </w:tabs>
    </w:pPr>
  </w:style>
  <w:style w:type="character" w:styleId="Paginanummer">
    <w:name w:val="page number"/>
    <w:basedOn w:val="Standaardalinea-lettertype"/>
    <w:rsid w:val="00AE63A6"/>
  </w:style>
  <w:style w:type="table" w:styleId="Tabelraster">
    <w:name w:val="Table Grid"/>
    <w:basedOn w:val="Standaardtabel"/>
    <w:uiPriority w:val="39"/>
    <w:rsid w:val="00F14C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1A0739"/>
    <w:pPr>
      <w:ind w:left="720"/>
      <w:contextualSpacing/>
    </w:pPr>
  </w:style>
  <w:style w:type="character" w:styleId="Verwijzingopmerking">
    <w:name w:val="annotation reference"/>
    <w:basedOn w:val="Standaardalinea-lettertype"/>
    <w:rsid w:val="001A0739"/>
    <w:rPr>
      <w:sz w:val="16"/>
      <w:szCs w:val="16"/>
    </w:rPr>
  </w:style>
  <w:style w:type="paragraph" w:styleId="Tekstopmerking">
    <w:name w:val="annotation text"/>
    <w:basedOn w:val="Standaard"/>
    <w:link w:val="TekstopmerkingChar"/>
    <w:rsid w:val="001A0739"/>
  </w:style>
  <w:style w:type="character" w:customStyle="1" w:styleId="TekstopmerkingChar">
    <w:name w:val="Tekst opmerking Char"/>
    <w:basedOn w:val="Standaardalinea-lettertype"/>
    <w:link w:val="Tekstopmerking"/>
    <w:rsid w:val="001A0739"/>
  </w:style>
  <w:style w:type="paragraph" w:styleId="Onderwerpvanopmerking">
    <w:name w:val="annotation subject"/>
    <w:basedOn w:val="Tekstopmerking"/>
    <w:next w:val="Tekstopmerking"/>
    <w:link w:val="OnderwerpvanopmerkingChar"/>
    <w:rsid w:val="001A0739"/>
    <w:rPr>
      <w:b/>
      <w:bCs/>
    </w:rPr>
  </w:style>
  <w:style w:type="character" w:customStyle="1" w:styleId="OnderwerpvanopmerkingChar">
    <w:name w:val="Onderwerp van opmerking Char"/>
    <w:basedOn w:val="TekstopmerkingChar"/>
    <w:link w:val="Onderwerpvanopmerking"/>
    <w:rsid w:val="001A0739"/>
    <w:rPr>
      <w:b/>
      <w:bCs/>
    </w:rPr>
  </w:style>
  <w:style w:type="paragraph" w:styleId="Ballontekst">
    <w:name w:val="Balloon Text"/>
    <w:basedOn w:val="Standaard"/>
    <w:link w:val="BallontekstChar"/>
    <w:rsid w:val="001A0739"/>
    <w:rPr>
      <w:rFonts w:ascii="Tahoma" w:hAnsi="Tahoma" w:cs="Tahoma"/>
      <w:sz w:val="16"/>
      <w:szCs w:val="16"/>
    </w:rPr>
  </w:style>
  <w:style w:type="character" w:customStyle="1" w:styleId="BallontekstChar">
    <w:name w:val="Ballontekst Char"/>
    <w:basedOn w:val="Standaardalinea-lettertype"/>
    <w:link w:val="Ballontekst"/>
    <w:rsid w:val="001A0739"/>
    <w:rPr>
      <w:rFonts w:ascii="Tahoma" w:hAnsi="Tahoma" w:cs="Tahoma"/>
      <w:sz w:val="16"/>
      <w:szCs w:val="16"/>
    </w:rPr>
  </w:style>
  <w:style w:type="character" w:styleId="Tekstvantijdelijkeaanduiding">
    <w:name w:val="Placeholder Text"/>
    <w:basedOn w:val="Standaardalinea-lettertype"/>
    <w:uiPriority w:val="99"/>
    <w:semiHidden/>
    <w:rsid w:val="008D263A"/>
    <w:rPr>
      <w:color w:val="808080"/>
    </w:rPr>
  </w:style>
  <w:style w:type="character" w:customStyle="1" w:styleId="VoettekstChar">
    <w:name w:val="Voettekst Char"/>
    <w:basedOn w:val="Standaardalinea-lettertype"/>
    <w:link w:val="Voettekst"/>
    <w:uiPriority w:val="99"/>
    <w:rsid w:val="007E7479"/>
  </w:style>
  <w:style w:type="paragraph" w:customStyle="1" w:styleId="TM1">
    <w:name w:val="TM1"/>
    <w:basedOn w:val="Standaard"/>
    <w:link w:val="TM1Char"/>
    <w:qFormat/>
    <w:rsid w:val="0027641E"/>
    <w:rPr>
      <w:rFonts w:ascii="Verdana" w:hAnsi="Verdana"/>
      <w:b/>
      <w:color w:val="7F7F7F" w:themeColor="text1" w:themeTint="80"/>
      <w:sz w:val="18"/>
    </w:rPr>
  </w:style>
  <w:style w:type="paragraph" w:customStyle="1" w:styleId="Std1">
    <w:name w:val="Std1"/>
    <w:basedOn w:val="Standaard"/>
    <w:link w:val="Std1Char"/>
    <w:qFormat/>
    <w:rsid w:val="0027641E"/>
    <w:rPr>
      <w:rFonts w:ascii="Verdana" w:hAnsi="Verdana"/>
      <w:color w:val="1F497D" w:themeColor="text2"/>
      <w:sz w:val="18"/>
      <w:szCs w:val="18"/>
    </w:rPr>
  </w:style>
  <w:style w:type="character" w:customStyle="1" w:styleId="TM1Char">
    <w:name w:val="TM1 Char"/>
    <w:basedOn w:val="Standaardalinea-lettertype"/>
    <w:link w:val="TM1"/>
    <w:rsid w:val="0027641E"/>
    <w:rPr>
      <w:rFonts w:ascii="Verdana" w:hAnsi="Verdana"/>
      <w:b/>
      <w:color w:val="7F7F7F" w:themeColor="text1" w:themeTint="80"/>
      <w:sz w:val="18"/>
    </w:rPr>
  </w:style>
  <w:style w:type="character" w:customStyle="1" w:styleId="Std1Char">
    <w:name w:val="Std1 Char"/>
    <w:basedOn w:val="Standaardalinea-lettertype"/>
    <w:link w:val="Std1"/>
    <w:rsid w:val="0027641E"/>
    <w:rPr>
      <w:rFonts w:ascii="Verdana" w:hAnsi="Verdana"/>
      <w:color w:val="1F497D" w:themeColor="text2"/>
      <w:sz w:val="18"/>
      <w:szCs w:val="18"/>
    </w:rPr>
  </w:style>
  <w:style w:type="character" w:styleId="Hyperlink">
    <w:name w:val="Hyperlink"/>
    <w:basedOn w:val="Standaardalinea-lettertype"/>
    <w:unhideWhenUsed/>
    <w:rsid w:val="008E21C2"/>
    <w:rPr>
      <w:color w:val="0000FF" w:themeColor="hyperlink"/>
      <w:u w:val="single"/>
    </w:rPr>
  </w:style>
  <w:style w:type="character" w:customStyle="1" w:styleId="Onopgelostemelding1">
    <w:name w:val="Onopgeloste melding1"/>
    <w:basedOn w:val="Standaardalinea-lettertype"/>
    <w:uiPriority w:val="99"/>
    <w:semiHidden/>
    <w:unhideWhenUsed/>
    <w:rsid w:val="008E21C2"/>
    <w:rPr>
      <w:color w:val="808080"/>
      <w:shd w:val="clear" w:color="auto" w:fill="E6E6E6"/>
    </w:rPr>
  </w:style>
  <w:style w:type="character" w:styleId="GevolgdeHyperlink">
    <w:name w:val="FollowedHyperlink"/>
    <w:basedOn w:val="Standaardalinea-lettertype"/>
    <w:semiHidden/>
    <w:unhideWhenUsed/>
    <w:rsid w:val="008E21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9061\Documents\af%20TM%202014-2015\OPO's%20SDG\eerste%20semester\PDV1\lessen\lessen%20voorbereiden\TMK-Lesvoorbereidingsformulier%20-%20sjabloon%202013-2014.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3f990481-ab93-40a5-af1d-fa0a4386ebd9">
      <Terms xmlns="http://schemas.microsoft.com/office/infopath/2007/PartnerControls"/>
    </TaxKeywordTaxHTField>
    <l98a91fe36af4d71ba4ebc7e897e6da3 xmlns="3f990481-ab93-40a5-af1d-fa0a4386ebd9">
      <Terms xmlns="http://schemas.microsoft.com/office/infopath/2007/PartnerControls"/>
    </l98a91fe36af4d71ba4ebc7e897e6da3>
    <TMArchief xmlns="3f990481-ab93-40a5-af1d-fa0a4386ebd9">false</TMArchief>
    <e664db7c9a45466298be567ee28e7b46 xmlns="3f990481-ab93-40a5-af1d-fa0a4386ebd9">
      <Terms xmlns="http://schemas.microsoft.com/office/infopath/2007/PartnerControls"/>
    </e664db7c9a45466298be567ee28e7b46>
    <jcbb0a9beef243af8bd213591b9d1662 xmlns="3f990481-ab93-40a5-af1d-fa0a4386ebd9">
      <Terms xmlns="http://schemas.microsoft.com/office/infopath/2007/PartnerControls"/>
    </jcbb0a9beef243af8bd213591b9d1662>
    <deedde69bc2d47abb0d3d990fb400d55 xmlns="3f990481-ab93-40a5-af1d-fa0a4386ebd9">
      <Terms xmlns="http://schemas.microsoft.com/office/infopath/2007/PartnerControls"/>
    </deedde69bc2d47abb0d3d990fb400d55>
    <TaxCatchAll xmlns="3f990481-ab93-40a5-af1d-fa0a4386ebd9"/>
  </documentManagement>
</p:properties>
</file>

<file path=customXml/item2.xml><?xml version="1.0" encoding="utf-8"?>
<ct:contentTypeSchema xmlns:ct="http://schemas.microsoft.com/office/2006/metadata/contentType" xmlns:ma="http://schemas.microsoft.com/office/2006/metadata/properties/metaAttributes" ct:_="" ma:_="" ma:contentTypeName="TM Document" ma:contentTypeID="0x0101006E2CD5CB49756845926F97DAE5E2F5350085C62826E1D3A14A9B70B115CF9A9343" ma:contentTypeVersion="4" ma:contentTypeDescription="" ma:contentTypeScope="" ma:versionID="5de024948b8cdc67711b94d6b6f24d3c">
  <xsd:schema xmlns:xsd="http://www.w3.org/2001/XMLSchema" xmlns:xs="http://www.w3.org/2001/XMLSchema" xmlns:p="http://schemas.microsoft.com/office/2006/metadata/properties" xmlns:ns2="3f990481-ab93-40a5-af1d-fa0a4386ebd9" targetNamespace="http://schemas.microsoft.com/office/2006/metadata/properties" ma:root="true" ma:fieldsID="5dcff73988d5bed8a1132524cc2009d5" ns2:_="">
    <xsd:import namespace="3f990481-ab93-40a5-af1d-fa0a4386ebd9"/>
    <xsd:element name="properties">
      <xsd:complexType>
        <xsd:sequence>
          <xsd:element name="documentManagement">
            <xsd:complexType>
              <xsd:all>
                <xsd:element ref="ns2:TaxKeywordTaxHTField" minOccurs="0"/>
                <xsd:element ref="ns2:TaxCatchAll" minOccurs="0"/>
                <xsd:element ref="ns2:TaxCatchAllLabel" minOccurs="0"/>
                <xsd:element ref="ns2:deedde69bc2d47abb0d3d990fb400d55" minOccurs="0"/>
                <xsd:element ref="ns2:e664db7c9a45466298be567ee28e7b46" minOccurs="0"/>
                <xsd:element ref="ns2:jcbb0a9beef243af8bd213591b9d1662" minOccurs="0"/>
                <xsd:element ref="ns2:l98a91fe36af4d71ba4ebc7e897e6da3" minOccurs="0"/>
                <xsd:element ref="ns2:TMArchie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990481-ab93-40a5-af1d-fa0a4386eb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Ondernemingstrefwoorden" ma:fieldId="{23f27201-bee3-471e-b2e7-b64fd8b7ca38}" ma:taxonomyMulti="true" ma:sspId="49b243c3-5758-488d-a165-3d321439e892"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2fba0ef0-b8fb-41b1-8ce5-30497959bd88}" ma:internalName="TaxCatchAll" ma:showField="CatchAllData" ma:web="892709fb-db85-4630-90a6-3c822319729d">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2fba0ef0-b8fb-41b1-8ce5-30497959bd88}" ma:internalName="TaxCatchAllLabel" ma:readOnly="true" ma:showField="CatchAllDataLabel" ma:web="892709fb-db85-4630-90a6-3c822319729d">
      <xsd:complexType>
        <xsd:complexContent>
          <xsd:extension base="dms:MultiChoiceLookup">
            <xsd:sequence>
              <xsd:element name="Value" type="dms:Lookup" maxOccurs="unbounded" minOccurs="0" nillable="true"/>
            </xsd:sequence>
          </xsd:extension>
        </xsd:complexContent>
      </xsd:complexType>
    </xsd:element>
    <xsd:element name="deedde69bc2d47abb0d3d990fb400d55" ma:index="12" nillable="true" ma:taxonomy="true" ma:internalName="deedde69bc2d47abb0d3d990fb400d55" ma:taxonomyFieldName="TMDocumentType" ma:displayName="Document Type" ma:default="" ma:fieldId="{deedde69-bc2d-47ab-b0d3-d990fb400d55}" ma:sspId="49b243c3-5758-488d-a165-3d321439e892" ma:termSetId="ea0ce270-e5c3-483c-bfdb-d714406b860d" ma:anchorId="00000000-0000-0000-0000-000000000000" ma:open="false" ma:isKeyword="false">
      <xsd:complexType>
        <xsd:sequence>
          <xsd:element ref="pc:Terms" minOccurs="0" maxOccurs="1"/>
        </xsd:sequence>
      </xsd:complexType>
    </xsd:element>
    <xsd:element name="e664db7c9a45466298be567ee28e7b46" ma:index="14" nillable="true" ma:taxonomy="true" ma:internalName="e664db7c9a45466298be567ee28e7b46" ma:taxonomyFieldName="TMRubriek" ma:displayName="Rubriek" ma:default="" ma:fieldId="{e664db7c-9a45-4662-98be-567ee28e7b46}" ma:sspId="49b243c3-5758-488d-a165-3d321439e892" ma:termSetId="cf2145ad-4fa0-4d3a-a112-5d06a1c88dc3" ma:anchorId="00000000-0000-0000-0000-000000000000" ma:open="false" ma:isKeyword="false">
      <xsd:complexType>
        <xsd:sequence>
          <xsd:element ref="pc:Terms" minOccurs="0" maxOccurs="1"/>
        </xsd:sequence>
      </xsd:complexType>
    </xsd:element>
    <xsd:element name="jcbb0a9beef243af8bd213591b9d1662" ma:index="16" nillable="true" ma:taxonomy="true" ma:internalName="jcbb0a9beef243af8bd213591b9d1662" ma:taxonomyFieldName="TMAcademieJaar" ma:displayName="Academiejaar" ma:default="" ma:fieldId="{3cbb0a9b-eef2-43af-8bd2-13591b9d1662}" ma:sspId="49b243c3-5758-488d-a165-3d321439e892" ma:termSetId="faa59a2e-9c1e-4550-a638-3eb90797fbe8" ma:anchorId="00000000-0000-0000-0000-000000000000" ma:open="false" ma:isKeyword="false">
      <xsd:complexType>
        <xsd:sequence>
          <xsd:element ref="pc:Terms" minOccurs="0" maxOccurs="1"/>
        </xsd:sequence>
      </xsd:complexType>
    </xsd:element>
    <xsd:element name="l98a91fe36af4d71ba4ebc7e897e6da3" ma:index="18" nillable="true" ma:taxonomy="true" ma:internalName="l98a91fe36af4d71ba4ebc7e897e6da3" ma:taxonomyFieldName="TMSubRubriek" ma:displayName="Subrubriek" ma:default="" ma:fieldId="{598a91fe-36af-4d71-ba4e-bc7e897e6da3}" ma:sspId="49b243c3-5758-488d-a165-3d321439e892" ma:termSetId="b9936c4b-d546-430d-aa8d-c6cc13d3aff9" ma:anchorId="00000000-0000-0000-0000-000000000000" ma:open="false" ma:isKeyword="false">
      <xsd:complexType>
        <xsd:sequence>
          <xsd:element ref="pc:Terms" minOccurs="0" maxOccurs="1"/>
        </xsd:sequence>
      </xsd:complexType>
    </xsd:element>
    <xsd:element name="TMArchief" ma:index="20" nillable="true" ma:displayName="Archief" ma:default="0" ma:description="Indien aangevinkt, behoort dit tot je archief." ma:internalName="TMArchie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49b243c3-5758-488d-a165-3d321439e892" ContentTypeId="0x0101006E2CD5CB49756845926F97DAE5E2F535"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EEC99-F198-4819-BC89-7C4C7B694923}">
  <ds:schemaRefs>
    <ds:schemaRef ds:uri="http://schemas.microsoft.com/office/2006/metadata/properties"/>
    <ds:schemaRef ds:uri="http://schemas.microsoft.com/office/infopath/2007/PartnerControls"/>
    <ds:schemaRef ds:uri="3f990481-ab93-40a5-af1d-fa0a4386ebd9"/>
  </ds:schemaRefs>
</ds:datastoreItem>
</file>

<file path=customXml/itemProps2.xml><?xml version="1.0" encoding="utf-8"?>
<ds:datastoreItem xmlns:ds="http://schemas.openxmlformats.org/officeDocument/2006/customXml" ds:itemID="{DCB98AA5-2B80-463D-8E8F-85441EBA05E4}"/>
</file>

<file path=customXml/itemProps3.xml><?xml version="1.0" encoding="utf-8"?>
<ds:datastoreItem xmlns:ds="http://schemas.openxmlformats.org/officeDocument/2006/customXml" ds:itemID="{2C596FB8-7914-49B3-B913-5E9062EBDDCC}">
  <ds:schemaRefs>
    <ds:schemaRef ds:uri="Microsoft.SharePoint.Taxonomy.ContentTypeSync"/>
  </ds:schemaRefs>
</ds:datastoreItem>
</file>

<file path=customXml/itemProps4.xml><?xml version="1.0" encoding="utf-8"?>
<ds:datastoreItem xmlns:ds="http://schemas.openxmlformats.org/officeDocument/2006/customXml" ds:itemID="{E9F13BDD-35B5-480E-B8CC-156D0940AB8B}">
  <ds:schemaRefs>
    <ds:schemaRef ds:uri="http://schemas.microsoft.com/sharepoint/v3/contenttype/forms"/>
  </ds:schemaRefs>
</ds:datastoreItem>
</file>

<file path=customXml/itemProps5.xml><?xml version="1.0" encoding="utf-8"?>
<ds:datastoreItem xmlns:ds="http://schemas.openxmlformats.org/officeDocument/2006/customXml" ds:itemID="{BD52490F-C5FF-E84A-8894-82E81B424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C:\Users\p0009061\Documents\af TM 2014-2015\OPO's SDG\eerste semester\PDV1\lessen\lessen voorbereiden\TMK-Lesvoorbereidingsformulier - sjabloon 2013-2014.dotx</Template>
  <TotalTime>30</TotalTime>
  <Pages>5</Pages>
  <Words>1847</Words>
  <Characters>10159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LESVOORBEREIDINGSFORMULIER</vt:lpstr>
    </vt:vector>
  </TitlesOfParts>
  <Company>BASF</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LESVOORBEREIDINGSFORMULIER</dc:title>
  <dc:creator>windows7</dc:creator>
  <cp:lastModifiedBy>Dorien Glassée</cp:lastModifiedBy>
  <cp:revision>6</cp:revision>
  <cp:lastPrinted>2003-06-22T21:38:00Z</cp:lastPrinted>
  <dcterms:created xsi:type="dcterms:W3CDTF">2020-09-08T12:14:00Z</dcterms:created>
  <dcterms:modified xsi:type="dcterms:W3CDTF">2020-09-08T12:57:00Z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0x0101006E2CD5CB49756845926F97DAE5E2F5350085C62826E1D3A14A9B70B115CF9A9343</vt:lpwstr>
  </property>
  <property fmtid="{D5CDD505-2E9C-101B-9397-08002B2CF9AE}" pid="3" name="TaxKeyword">
    <vt:lpwstr/>
  </property>
  <property fmtid="{D5CDD505-2E9C-101B-9397-08002B2CF9AE}" pid="4" name="TMAcademieJaar">
    <vt:lpwstr/>
  </property>
  <property fmtid="{D5CDD505-2E9C-101B-9397-08002B2CF9AE}" pid="5" name="TMRubriek">
    <vt:lpwstr/>
  </property>
  <property fmtid="{D5CDD505-2E9C-101B-9397-08002B2CF9AE}" pid="6" name="TMDocumentType">
    <vt:lpwstr/>
  </property>
  <property fmtid="{D5CDD505-2E9C-101B-9397-08002B2CF9AE}" pid="7" name="TMSubRubriek">
    <vt:lpwstr/>
  </property>
</Properties>
</file>